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17" w:rsidRDefault="00D46237">
      <w:pPr>
        <w:pStyle w:val="BodyText"/>
        <w:ind w:left="3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6654165" cy="531495"/>
                <wp:effectExtent l="0" t="0" r="0" b="1905"/>
                <wp:docPr id="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165" cy="531495"/>
                        </a:xfrm>
                        <a:prstGeom prst="rect">
                          <a:avLst/>
                        </a:prstGeom>
                        <a:solidFill>
                          <a:srgbClr val="F477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B45" w:rsidRPr="008D11D2" w:rsidRDefault="005A5B45">
                            <w:pPr>
                              <w:spacing w:before="180"/>
                              <w:ind w:left="263"/>
                              <w:rPr>
                                <w:b/>
                                <w:sz w:val="44"/>
                              </w:rPr>
                            </w:pPr>
                            <w:proofErr w:type="gramStart"/>
                            <w:r w:rsidRPr="008D11D2">
                              <w:rPr>
                                <w:b/>
                                <w:color w:val="FFFFFF"/>
                                <w:spacing w:val="-9"/>
                                <w:sz w:val="44"/>
                              </w:rPr>
                              <w:t>Feedback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90"/>
                                <w:sz w:val="44"/>
                              </w:rPr>
                              <w:t xml:space="preserve"> </w:t>
                            </w:r>
                            <w:r w:rsidR="008D11D2" w:rsidRPr="008D11D2">
                              <w:rPr>
                                <w:b/>
                                <w:color w:val="FFFFFF"/>
                                <w:spacing w:val="-90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8"/>
                                <w:sz w:val="44"/>
                              </w:rPr>
                              <w:t>from</w:t>
                            </w:r>
                            <w:proofErr w:type="gramEnd"/>
                            <w:r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="008D11D2"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5"/>
                                <w:sz w:val="44"/>
                              </w:rPr>
                              <w:t>an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="008D11D2"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7"/>
                                <w:sz w:val="44"/>
                              </w:rPr>
                              <w:t>Eye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="008D11D2"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9"/>
                                <w:sz w:val="44"/>
                              </w:rPr>
                              <w:t>Clinic</w:t>
                            </w:r>
                            <w:r w:rsidR="008D11D2">
                              <w:rPr>
                                <w:b/>
                                <w:color w:val="FFFFFF"/>
                                <w:spacing w:val="-9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89"/>
                                <w:sz w:val="44"/>
                              </w:rPr>
                              <w:t xml:space="preserve"> </w:t>
                            </w:r>
                            <w:r w:rsidRPr="008D11D2">
                              <w:rPr>
                                <w:b/>
                                <w:color w:val="FFFFFF"/>
                                <w:spacing w:val="-10"/>
                                <w:sz w:val="44"/>
                              </w:rPr>
                              <w:t>Appointment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width:523.95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" fillcolor="#f4774f" stroked="f">
                <v:textbox inset="0,0,0,0">
                  <w:txbxContent>
                    <w:p w:rsidR="005A5B45" w:rsidRPr="008D11D2" w:rsidRDefault="005A5B45">
                      <w:pPr>
                        <w:spacing w:before="180"/>
                        <w:ind w:left="263"/>
                        <w:rPr>
                          <w:b/>
                          <w:sz w:val="44"/>
                        </w:rPr>
                      </w:pPr>
                      <w:proofErr w:type="gramStart"/>
                      <w:r w:rsidRPr="008D11D2">
                        <w:rPr>
                          <w:b/>
                          <w:color w:val="FFFFFF"/>
                          <w:spacing w:val="-9"/>
                          <w:sz w:val="44"/>
                        </w:rPr>
                        <w:t>Feedback</w:t>
                      </w:r>
                      <w:r w:rsidRPr="008D11D2">
                        <w:rPr>
                          <w:b/>
                          <w:color w:val="FFFFFF"/>
                          <w:spacing w:val="-90"/>
                          <w:sz w:val="44"/>
                        </w:rPr>
                        <w:t xml:space="preserve"> </w:t>
                      </w:r>
                      <w:r w:rsidR="008D11D2" w:rsidRPr="008D11D2">
                        <w:rPr>
                          <w:b/>
                          <w:color w:val="FFFFFF"/>
                          <w:spacing w:val="-90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8"/>
                          <w:sz w:val="44"/>
                        </w:rPr>
                        <w:t>from</w:t>
                      </w:r>
                      <w:proofErr w:type="gramEnd"/>
                      <w:r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="008D11D2"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5"/>
                          <w:sz w:val="44"/>
                        </w:rPr>
                        <w:t>an</w:t>
                      </w:r>
                      <w:r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="008D11D2"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7"/>
                          <w:sz w:val="44"/>
                        </w:rPr>
                        <w:t>Eye</w:t>
                      </w:r>
                      <w:r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="008D11D2"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9"/>
                          <w:sz w:val="44"/>
                        </w:rPr>
                        <w:t>Clinic</w:t>
                      </w:r>
                      <w:r w:rsidR="008D11D2">
                        <w:rPr>
                          <w:b/>
                          <w:color w:val="FFFFFF"/>
                          <w:spacing w:val="-9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89"/>
                          <w:sz w:val="44"/>
                        </w:rPr>
                        <w:t xml:space="preserve"> </w:t>
                      </w:r>
                      <w:r w:rsidRPr="008D11D2">
                        <w:rPr>
                          <w:b/>
                          <w:color w:val="FFFFFF"/>
                          <w:spacing w:val="-10"/>
                          <w:sz w:val="44"/>
                        </w:rPr>
                        <w:t>Appointment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6B17" w:rsidRDefault="00106B17">
      <w:pPr>
        <w:rPr>
          <w:rFonts w:ascii="Times New Roman"/>
          <w:sz w:val="20"/>
        </w:rPr>
        <w:sectPr w:rsidR="00106B17">
          <w:footerReference w:type="default" r:id="rId7"/>
          <w:type w:val="continuous"/>
          <w:pgSz w:w="11910" w:h="16840"/>
          <w:pgMar w:top="680" w:right="520" w:bottom="940" w:left="400" w:header="720" w:footer="757" w:gutter="0"/>
          <w:cols w:space="720"/>
        </w:sectPr>
      </w:pPr>
      <w:bookmarkStart w:id="0" w:name="_GoBack"/>
      <w:bookmarkEnd w:id="0"/>
    </w:p>
    <w:p w:rsidR="00106B17" w:rsidRDefault="00106B17">
      <w:pPr>
        <w:pStyle w:val="BodyText"/>
        <w:rPr>
          <w:rFonts w:ascii="Times New Roman"/>
          <w:sz w:val="20"/>
        </w:rPr>
      </w:pPr>
    </w:p>
    <w:p w:rsidR="00106B17" w:rsidRDefault="00106B17">
      <w:pPr>
        <w:pStyle w:val="BodyText"/>
        <w:spacing w:before="7"/>
        <w:rPr>
          <w:rFonts w:ascii="Times New Roman"/>
          <w:sz w:val="29"/>
        </w:rPr>
      </w:pPr>
    </w:p>
    <w:p w:rsidR="00106B17" w:rsidRDefault="002F36C5">
      <w:pPr>
        <w:pStyle w:val="BodyText"/>
        <w:ind w:left="168" w:right="-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1812206" cy="10267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06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7" w:rsidRDefault="005A5B45">
      <w:pPr>
        <w:pStyle w:val="BodyText"/>
        <w:tabs>
          <w:tab w:val="left" w:pos="1848"/>
        </w:tabs>
        <w:spacing w:before="262" w:line="225" w:lineRule="auto"/>
        <w:ind w:left="272" w:right="5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738CB9" wp14:editId="74EA4B61">
                <wp:simplePos x="0" y="0"/>
                <wp:positionH relativeFrom="column">
                  <wp:posOffset>101600</wp:posOffset>
                </wp:positionH>
                <wp:positionV relativeFrom="paragraph">
                  <wp:posOffset>46355</wp:posOffset>
                </wp:positionV>
                <wp:extent cx="6832600" cy="7162800"/>
                <wp:effectExtent l="0" t="0" r="2540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716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8pt;margin-top:3.65pt;width:538pt;height:56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" filled="f" strokecolor="#f37245" strokeweight="2pt"/>
            </w:pict>
          </mc:Fallback>
        </mc:AlternateContent>
      </w:r>
      <w:r w:rsidR="00BD356B">
        <w:rPr>
          <w:noProof/>
          <w:lang w:val="en-GB" w:eastAsia="en-GB"/>
        </w:rPr>
        <w:drawing>
          <wp:anchor distT="0" distB="0" distL="114300" distR="114300" simplePos="0" relativeHeight="251697664" behindDoc="0" locked="0" layoutInCell="1" allowOverlap="1" wp14:anchorId="04389850" wp14:editId="0A37E5B2">
            <wp:simplePos x="0" y="0"/>
            <wp:positionH relativeFrom="column">
              <wp:posOffset>1527175</wp:posOffset>
            </wp:positionH>
            <wp:positionV relativeFrom="paragraph">
              <wp:posOffset>149860</wp:posOffset>
            </wp:positionV>
            <wp:extent cx="825500" cy="1295400"/>
            <wp:effectExtent l="0" t="0" r="0" b="0"/>
            <wp:wrapNone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F36C5">
        <w:t>Name</w:t>
      </w:r>
      <w:r w:rsidR="002F36C5">
        <w:rPr>
          <w:spacing w:val="-4"/>
        </w:rPr>
        <w:t xml:space="preserve"> </w:t>
      </w:r>
      <w:r w:rsidR="002F36C5">
        <w:t>of</w:t>
      </w:r>
      <w:r w:rsidR="002F36C5">
        <w:tab/>
      </w:r>
      <w:r w:rsidR="002F36C5">
        <w:rPr>
          <w:w w:val="95"/>
        </w:rPr>
        <w:t xml:space="preserve">person </w:t>
      </w:r>
      <w:r w:rsidR="002F36C5">
        <w:t>attending</w:t>
      </w:r>
    </w:p>
    <w:p w:rsidR="00106B17" w:rsidRDefault="00106B17">
      <w:pPr>
        <w:pStyle w:val="BodyText"/>
        <w:spacing w:before="1"/>
        <w:rPr>
          <w:sz w:val="29"/>
        </w:rPr>
      </w:pPr>
    </w:p>
    <w:p w:rsidR="00106B17" w:rsidRDefault="002F36C5">
      <w:pPr>
        <w:pStyle w:val="BodyText"/>
        <w:ind w:left="272"/>
      </w:pPr>
      <w:r>
        <w:t>Address</w:t>
      </w:r>
    </w:p>
    <w:p w:rsidR="00106B17" w:rsidRDefault="00106B17">
      <w:pPr>
        <w:pStyle w:val="BodyText"/>
        <w:rPr>
          <w:sz w:val="38"/>
        </w:rPr>
      </w:pPr>
    </w:p>
    <w:p w:rsidR="00106B17" w:rsidRDefault="00106B17">
      <w:pPr>
        <w:pStyle w:val="BodyText"/>
        <w:rPr>
          <w:sz w:val="38"/>
        </w:rPr>
      </w:pPr>
    </w:p>
    <w:p w:rsidR="00106B17" w:rsidRDefault="00BD356B">
      <w:pPr>
        <w:pStyle w:val="BodyText"/>
        <w:spacing w:before="1"/>
        <w:rPr>
          <w:sz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712" behindDoc="0" locked="0" layoutInCell="1" allowOverlap="1" wp14:anchorId="556D9C27" wp14:editId="690C7768">
            <wp:simplePos x="0" y="0"/>
            <wp:positionH relativeFrom="column">
              <wp:posOffset>1486535</wp:posOffset>
            </wp:positionH>
            <wp:positionV relativeFrom="paragraph">
              <wp:posOffset>61595</wp:posOffset>
            </wp:positionV>
            <wp:extent cx="567055" cy="414655"/>
            <wp:effectExtent l="0" t="0" r="4445" b="4445"/>
            <wp:wrapNone/>
            <wp:docPr id="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06B17" w:rsidRDefault="002F36C5">
      <w:pPr>
        <w:pStyle w:val="BodyText"/>
        <w:ind w:left="272"/>
      </w:pPr>
      <w:r>
        <w:t>Telephone</w:t>
      </w:r>
    </w:p>
    <w:p w:rsidR="00106B17" w:rsidRDefault="00BD356B">
      <w:pPr>
        <w:pStyle w:val="BodyText"/>
        <w:spacing w:before="10"/>
        <w:rPr>
          <w:sz w:val="45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760" behindDoc="0" locked="0" layoutInCell="1" allowOverlap="1" wp14:anchorId="1E4DB88F" wp14:editId="26AE0F61">
            <wp:simplePos x="0" y="0"/>
            <wp:positionH relativeFrom="column">
              <wp:posOffset>1486535</wp:posOffset>
            </wp:positionH>
            <wp:positionV relativeFrom="paragraph">
              <wp:posOffset>205740</wp:posOffset>
            </wp:positionV>
            <wp:extent cx="951230" cy="864235"/>
            <wp:effectExtent l="0" t="0" r="0" b="0"/>
            <wp:wrapNone/>
            <wp:docPr id="2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06B17" w:rsidRDefault="002F36C5">
      <w:pPr>
        <w:pStyle w:val="BodyText"/>
        <w:spacing w:before="1" w:line="225" w:lineRule="auto"/>
        <w:ind w:left="272" w:right="55"/>
      </w:pPr>
      <w:r>
        <w:t xml:space="preserve">Date of </w:t>
      </w:r>
      <w:r>
        <w:rPr>
          <w:w w:val="95"/>
        </w:rPr>
        <w:t>appointment</w:t>
      </w:r>
    </w:p>
    <w:p w:rsidR="00106B17" w:rsidRDefault="002F36C5">
      <w:pPr>
        <w:pStyle w:val="BodyText"/>
        <w:spacing w:before="4"/>
        <w:rPr>
          <w:sz w:val="51"/>
        </w:rPr>
      </w:pPr>
      <w:r>
        <w:br w:type="column"/>
      </w:r>
    </w:p>
    <w:p w:rsidR="00106B17" w:rsidRDefault="002F36C5">
      <w:pPr>
        <w:spacing w:line="213" w:lineRule="auto"/>
        <w:ind w:left="168" w:right="27"/>
        <w:rPr>
          <w:b/>
          <w:sz w:val="46"/>
        </w:rPr>
      </w:pPr>
      <w:r>
        <w:rPr>
          <w:b/>
          <w:sz w:val="46"/>
        </w:rPr>
        <w:t>Feedback from an Eye Clinic Appointment</w:t>
      </w:r>
    </w:p>
    <w:p w:rsidR="00106B17" w:rsidRDefault="00BD356B">
      <w:pPr>
        <w:spacing w:before="13"/>
        <w:ind w:left="171"/>
        <w:rPr>
          <w:rFonts w:ascii="Trebuchet MS"/>
          <w:b/>
          <w:sz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6CF92EF" wp14:editId="7444C37F">
                <wp:simplePos x="0" y="0"/>
                <wp:positionH relativeFrom="column">
                  <wp:posOffset>657225</wp:posOffset>
                </wp:positionH>
                <wp:positionV relativeFrom="paragraph">
                  <wp:posOffset>817880</wp:posOffset>
                </wp:positionV>
                <wp:extent cx="4140200" cy="914400"/>
                <wp:effectExtent l="0" t="0" r="1270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BD3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1.75pt;margin-top:64.4pt;width:326pt;height:1in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">
                <v:textbox>
                  <w:txbxContent>
                    <w:p w:rsidR="005A5B45" w:rsidRDefault="005A5B45" w:rsidP="00BD356B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807C120" wp14:editId="6C88CA8E">
                <wp:simplePos x="0" y="0"/>
                <wp:positionH relativeFrom="column">
                  <wp:posOffset>657225</wp:posOffset>
                </wp:positionH>
                <wp:positionV relativeFrom="paragraph">
                  <wp:posOffset>1897380</wp:posOffset>
                </wp:positionV>
                <wp:extent cx="4140200" cy="495300"/>
                <wp:effectExtent l="0" t="0" r="1270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BD3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.75pt;margin-top:149.4pt;width:326pt;height:3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u6JwIAAE4EAAAOAAAAZHJzL2Uyb0RvYy54bWysVNtu2zAMfR+wfxD0vtjxnL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">
                <v:textbox>
                  <w:txbxContent>
                    <w:p w:rsidR="005A5B45" w:rsidRDefault="005A5B45" w:rsidP="00BD356B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50BE631" wp14:editId="048AB3BB">
                <wp:simplePos x="0" y="0"/>
                <wp:positionH relativeFrom="column">
                  <wp:posOffset>657225</wp:posOffset>
                </wp:positionH>
                <wp:positionV relativeFrom="paragraph">
                  <wp:posOffset>2532380</wp:posOffset>
                </wp:positionV>
                <wp:extent cx="4140200" cy="520700"/>
                <wp:effectExtent l="0" t="0" r="12700" b="1270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BD3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.75pt;margin-top:199.4pt;width:326pt;height:4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">
                <v:textbox>
                  <w:txbxContent>
                    <w:p w:rsidR="005A5B45" w:rsidRDefault="005A5B45" w:rsidP="00BD356B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C9ECCF8" wp14:editId="632A22EE">
                <wp:simplePos x="0" y="0"/>
                <wp:positionH relativeFrom="column">
                  <wp:posOffset>657225</wp:posOffset>
                </wp:positionH>
                <wp:positionV relativeFrom="paragraph">
                  <wp:posOffset>195580</wp:posOffset>
                </wp:positionV>
                <wp:extent cx="4140200" cy="444500"/>
                <wp:effectExtent l="0" t="0" r="12700" b="127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BD3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1.75pt;margin-top:15.4pt;width:326pt;height: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">
                <v:textbox>
                  <w:txbxContent>
                    <w:p w:rsidR="005A5B45" w:rsidRDefault="005A5B45" w:rsidP="00BD356B"/>
                  </w:txbxContent>
                </v:textbox>
              </v:shape>
            </w:pict>
          </mc:Fallback>
        </mc:AlternateContent>
      </w:r>
      <w:r w:rsidR="002F36C5">
        <w:br w:type="column"/>
      </w:r>
      <w:r w:rsidR="002F36C5">
        <w:rPr>
          <w:rFonts w:ascii="Trebuchet MS"/>
          <w:b/>
          <w:color w:val="FFFFFF"/>
          <w:w w:val="148"/>
          <w:sz w:val="36"/>
          <w:shd w:val="clear" w:color="auto" w:fill="F4774F"/>
        </w:rPr>
        <w:lastRenderedPageBreak/>
        <w:t xml:space="preserve"> </w:t>
      </w:r>
      <w:proofErr w:type="gramStart"/>
      <w:r w:rsidR="002F36C5">
        <w:rPr>
          <w:rFonts w:ascii="Trebuchet MS"/>
          <w:b/>
          <w:color w:val="FFFFFF"/>
          <w:sz w:val="36"/>
          <w:shd w:val="clear" w:color="auto" w:fill="F4774F"/>
        </w:rPr>
        <w:t>easy</w:t>
      </w:r>
      <w:proofErr w:type="gramEnd"/>
      <w:r w:rsidR="002F36C5">
        <w:rPr>
          <w:rFonts w:ascii="Trebuchet MS"/>
          <w:b/>
          <w:color w:val="FFFFFF"/>
          <w:sz w:val="36"/>
          <w:shd w:val="clear" w:color="auto" w:fill="F4774F"/>
        </w:rPr>
        <w:t xml:space="preserve"> read form </w:t>
      </w:r>
    </w:p>
    <w:p w:rsidR="00106B17" w:rsidRDefault="00106B17">
      <w:pPr>
        <w:pStyle w:val="BodyText"/>
        <w:rPr>
          <w:rFonts w:ascii="Trebuchet MS"/>
          <w:b/>
          <w:sz w:val="20"/>
        </w:rPr>
      </w:pPr>
    </w:p>
    <w:p w:rsidR="00106B17" w:rsidRDefault="002F36C5">
      <w:pPr>
        <w:pStyle w:val="BodyText"/>
        <w:spacing w:before="7"/>
        <w:rPr>
          <w:rFonts w:ascii="Trebuchet MS"/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251658752" behindDoc="1" locked="0" layoutInCell="1" allowOverlap="1" wp14:anchorId="37B3C85B" wp14:editId="071A0E93">
            <wp:simplePos x="0" y="0"/>
            <wp:positionH relativeFrom="page">
              <wp:posOffset>5356911</wp:posOffset>
            </wp:positionH>
            <wp:positionV relativeFrom="paragraph">
              <wp:posOffset>213888</wp:posOffset>
            </wp:positionV>
            <wp:extent cx="1620365" cy="460343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65" cy="46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B17" w:rsidRDefault="00106B17">
      <w:pPr>
        <w:rPr>
          <w:rFonts w:ascii="Trebuchet MS"/>
          <w:sz w:val="25"/>
        </w:rPr>
        <w:sectPr w:rsidR="00106B17">
          <w:type w:val="continuous"/>
          <w:pgSz w:w="11910" w:h="16840"/>
          <w:pgMar w:top="680" w:right="520" w:bottom="940" w:left="400" w:header="720" w:footer="720" w:gutter="0"/>
          <w:cols w:num="3" w:space="720" w:equalWidth="0">
            <w:col w:w="2994" w:space="51"/>
            <w:col w:w="4038" w:space="785"/>
            <w:col w:w="3122"/>
          </w:cols>
        </w:sectPr>
      </w:pPr>
    </w:p>
    <w:p w:rsidR="00106B17" w:rsidRDefault="00106B17">
      <w:pPr>
        <w:pStyle w:val="BodyText"/>
        <w:rPr>
          <w:rFonts w:ascii="Trebuchet MS"/>
          <w:b/>
          <w:sz w:val="20"/>
        </w:rPr>
      </w:pPr>
    </w:p>
    <w:p w:rsidR="00106B17" w:rsidRDefault="00106B17">
      <w:pPr>
        <w:pStyle w:val="BodyText"/>
        <w:rPr>
          <w:rFonts w:ascii="Trebuchet MS"/>
          <w:b/>
          <w:sz w:val="20"/>
        </w:rPr>
      </w:pPr>
    </w:p>
    <w:p w:rsidR="00106B17" w:rsidRDefault="002F36C5">
      <w:pPr>
        <w:pStyle w:val="BodyText"/>
        <w:spacing w:before="256"/>
        <w:ind w:left="272"/>
      </w:pPr>
      <w:r>
        <w:t>Name and role of supporter at the appointment</w:t>
      </w:r>
    </w:p>
    <w:p w:rsidR="00106B17" w:rsidRDefault="004F12C9">
      <w:pPr>
        <w:pStyle w:val="BodyText"/>
        <w:rPr>
          <w:sz w:val="3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1BAD5BD" wp14:editId="37A69C56">
                <wp:simplePos x="0" y="0"/>
                <wp:positionH relativeFrom="column">
                  <wp:posOffset>215900</wp:posOffset>
                </wp:positionH>
                <wp:positionV relativeFrom="paragraph">
                  <wp:posOffset>91440</wp:posOffset>
                </wp:positionV>
                <wp:extent cx="6515100" cy="8382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BD3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pt;margin-top:7.2pt;width:513pt;height:6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">
                <v:textbox>
                  <w:txbxContent>
                    <w:p w:rsidR="005A5B45" w:rsidRDefault="005A5B45" w:rsidP="00BD356B"/>
                  </w:txbxContent>
                </v:textbox>
              </v:shape>
            </w:pict>
          </mc:Fallback>
        </mc:AlternateContent>
      </w:r>
    </w:p>
    <w:p w:rsidR="00106B17" w:rsidRDefault="00106B17">
      <w:pPr>
        <w:pStyle w:val="BodyText"/>
        <w:rPr>
          <w:sz w:val="38"/>
        </w:rPr>
      </w:pPr>
    </w:p>
    <w:p w:rsidR="00106B17" w:rsidRDefault="00106B17">
      <w:pPr>
        <w:pStyle w:val="BodyText"/>
        <w:rPr>
          <w:sz w:val="38"/>
        </w:rPr>
      </w:pPr>
    </w:p>
    <w:p w:rsidR="00106B17" w:rsidRDefault="00106B17">
      <w:pPr>
        <w:pStyle w:val="BodyText"/>
        <w:spacing w:before="7"/>
        <w:rPr>
          <w:sz w:val="35"/>
        </w:rPr>
      </w:pPr>
    </w:p>
    <w:p w:rsidR="00106B17" w:rsidRDefault="00BD356B">
      <w:pPr>
        <w:pStyle w:val="BodyText"/>
        <w:ind w:left="272"/>
      </w:pPr>
      <w:r>
        <w:rPr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 wp14:anchorId="33377E96" wp14:editId="72FFFD68">
            <wp:simplePos x="0" y="0"/>
            <wp:positionH relativeFrom="column">
              <wp:posOffset>5106035</wp:posOffset>
            </wp:positionH>
            <wp:positionV relativeFrom="paragraph">
              <wp:posOffset>209550</wp:posOffset>
            </wp:positionV>
            <wp:extent cx="1118870" cy="803910"/>
            <wp:effectExtent l="0" t="0" r="5080" b="0"/>
            <wp:wrapNone/>
            <wp:docPr id="2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F36C5">
        <w:t>Take this form to the eye clinic appointment</w:t>
      </w:r>
    </w:p>
    <w:p w:rsidR="00106B17" w:rsidRDefault="00106B17">
      <w:pPr>
        <w:pStyle w:val="BodyText"/>
        <w:rPr>
          <w:sz w:val="38"/>
        </w:rPr>
      </w:pPr>
    </w:p>
    <w:p w:rsidR="00106B17" w:rsidRDefault="00BD356B">
      <w:pPr>
        <w:pStyle w:val="BodyText"/>
        <w:tabs>
          <w:tab w:val="left" w:pos="4325"/>
        </w:tabs>
        <w:spacing w:before="260" w:line="235" w:lineRule="auto"/>
        <w:ind w:left="271" w:right="3665"/>
      </w:pPr>
      <w:r>
        <w:rPr>
          <w:noProof/>
          <w:lang w:val="en-GB" w:eastAsia="en-GB"/>
        </w:rPr>
        <w:drawing>
          <wp:anchor distT="0" distB="0" distL="114300" distR="114300" simplePos="0" relativeHeight="251705856" behindDoc="0" locked="0" layoutInCell="1" allowOverlap="1" wp14:anchorId="14FC131C" wp14:editId="2575C5FB">
            <wp:simplePos x="0" y="0"/>
            <wp:positionH relativeFrom="column">
              <wp:posOffset>5110480</wp:posOffset>
            </wp:positionH>
            <wp:positionV relativeFrom="paragraph">
              <wp:posOffset>723265</wp:posOffset>
            </wp:positionV>
            <wp:extent cx="1170940" cy="995045"/>
            <wp:effectExtent l="0" t="0" r="0" b="0"/>
            <wp:wrapNone/>
            <wp:docPr id="2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F36C5">
        <w:t xml:space="preserve">Remember to take the person’s appointment letter. It is a good idea to ask </w:t>
      </w:r>
      <w:proofErr w:type="gramStart"/>
      <w:r w:rsidR="002F36C5">
        <w:t>the</w:t>
      </w:r>
      <w:proofErr w:type="gramEnd"/>
      <w:r w:rsidR="002F36C5">
        <w:t xml:space="preserve"> person’s GP</w:t>
      </w:r>
      <w:r w:rsidR="002F36C5">
        <w:rPr>
          <w:spacing w:val="-11"/>
        </w:rPr>
        <w:t xml:space="preserve"> </w:t>
      </w:r>
      <w:r w:rsidR="002F36C5">
        <w:t>to</w:t>
      </w:r>
      <w:r w:rsidR="002F36C5">
        <w:rPr>
          <w:spacing w:val="-4"/>
        </w:rPr>
        <w:t xml:space="preserve"> </w:t>
      </w:r>
      <w:r w:rsidR="002F36C5">
        <w:t>send</w:t>
      </w:r>
      <w:r w:rsidR="002F36C5">
        <w:tab/>
        <w:t>the person who is attending the clinic a copy of the GP’s</w:t>
      </w:r>
      <w:r w:rsidR="002F36C5">
        <w:rPr>
          <w:spacing w:val="-35"/>
        </w:rPr>
        <w:t xml:space="preserve"> </w:t>
      </w:r>
      <w:r w:rsidR="002F36C5">
        <w:t>letter to the Eye</w:t>
      </w:r>
      <w:r w:rsidR="002F36C5">
        <w:rPr>
          <w:spacing w:val="-4"/>
        </w:rPr>
        <w:t xml:space="preserve"> </w:t>
      </w:r>
      <w:r w:rsidR="002F36C5">
        <w:t>Doctor</w:t>
      </w: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spacing w:before="12"/>
        <w:rPr>
          <w:sz w:val="22"/>
        </w:rPr>
      </w:pPr>
    </w:p>
    <w:p w:rsidR="00106B17" w:rsidRDefault="00106B17">
      <w:pPr>
        <w:sectPr w:rsidR="00106B17">
          <w:type w:val="continuous"/>
          <w:pgSz w:w="11910" w:h="16840"/>
          <w:pgMar w:top="680" w:right="520" w:bottom="940" w:left="400" w:header="720" w:footer="720" w:gutter="0"/>
          <w:cols w:space="720"/>
        </w:sectPr>
      </w:pPr>
    </w:p>
    <w:p w:rsidR="00106B17" w:rsidRDefault="00972A4A">
      <w:pPr>
        <w:pStyle w:val="BodyText"/>
        <w:spacing w:before="6"/>
        <w:rPr>
          <w:rFonts w:ascii="Arial"/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6C2ECA" wp14:editId="1E4BD560">
                <wp:simplePos x="0" y="0"/>
                <wp:positionH relativeFrom="column">
                  <wp:posOffset>101600</wp:posOffset>
                </wp:positionH>
                <wp:positionV relativeFrom="paragraph">
                  <wp:posOffset>130810</wp:posOffset>
                </wp:positionV>
                <wp:extent cx="5956300" cy="520700"/>
                <wp:effectExtent l="0" t="0" r="635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A4A" w:rsidRPr="00972A4A" w:rsidRDefault="00972A4A" w:rsidP="00972A4A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972A4A" w:rsidRPr="00972A4A" w:rsidRDefault="00972A4A" w:rsidP="00972A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pt;margin-top:10.3pt;width:469pt;height:4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" stroked="f">
                <v:textbox>
                  <w:txbxContent>
                    <w:p w:rsidR="00972A4A" w:rsidRPr="00972A4A" w:rsidRDefault="00972A4A" w:rsidP="00972A4A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972A4A" w:rsidRPr="00972A4A" w:rsidRDefault="00972A4A" w:rsidP="00972A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6C5">
        <w:br w:type="column"/>
      </w:r>
    </w:p>
    <w:p w:rsidR="00106B17" w:rsidRDefault="002F36C5">
      <w:pPr>
        <w:ind w:left="399"/>
        <w:rPr>
          <w:rFonts w:ascii="Arial"/>
          <w:sz w:val="18"/>
        </w:rPr>
      </w:pPr>
      <w:r>
        <w:rPr>
          <w:rFonts w:ascii="Arial"/>
          <w:sz w:val="18"/>
        </w:rPr>
        <w:t>Page 1</w:t>
      </w:r>
    </w:p>
    <w:p w:rsidR="00106B17" w:rsidRDefault="00106B17">
      <w:pPr>
        <w:rPr>
          <w:rFonts w:ascii="Arial"/>
          <w:sz w:val="18"/>
        </w:rPr>
        <w:sectPr w:rsidR="00106B17">
          <w:type w:val="continuous"/>
          <w:pgSz w:w="11910" w:h="16840"/>
          <w:pgMar w:top="680" w:right="520" w:bottom="940" w:left="400" w:header="720" w:footer="720" w:gutter="0"/>
          <w:cols w:num="2" w:space="720" w:equalWidth="0">
            <w:col w:w="8905" w:space="392"/>
            <w:col w:w="1693"/>
          </w:cols>
        </w:sectPr>
      </w:pPr>
    </w:p>
    <w:p w:rsidR="00106B17" w:rsidRDefault="00106B17">
      <w:pPr>
        <w:pStyle w:val="BodyText"/>
        <w:spacing w:before="10"/>
        <w:rPr>
          <w:rFonts w:ascii="Arial"/>
          <w:sz w:val="16"/>
        </w:rPr>
      </w:pPr>
    </w:p>
    <w:p w:rsidR="00106B17" w:rsidRDefault="002F36C5">
      <w:pPr>
        <w:pStyle w:val="BodyText"/>
        <w:spacing w:before="115" w:line="228" w:lineRule="auto"/>
        <w:ind w:left="344" w:right="6032"/>
      </w:pPr>
      <w:r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5130800</wp:posOffset>
            </wp:positionH>
            <wp:positionV relativeFrom="paragraph">
              <wp:posOffset>-122381</wp:posOffset>
            </wp:positionV>
            <wp:extent cx="1612900" cy="1612900"/>
            <wp:effectExtent l="0" t="0" r="0" b="0"/>
            <wp:wrapNone/>
            <wp:docPr id="5" name="image8.png" descr="http://cdn.shopify.com/s/files/1/0606/1553/products/Care_Plan_large.png?v=14178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Remember to take the person’s Health Action Plan, information about medication and other medical information</w:t>
      </w:r>
    </w:p>
    <w:p w:rsidR="00106B17" w:rsidRDefault="00106B17">
      <w:pPr>
        <w:pStyle w:val="BodyText"/>
        <w:spacing w:before="3"/>
        <w:rPr>
          <w:sz w:val="25"/>
        </w:rPr>
      </w:pPr>
    </w:p>
    <w:p w:rsidR="00106B17" w:rsidRDefault="002F36C5">
      <w:pPr>
        <w:pStyle w:val="BodyText"/>
        <w:spacing w:before="112" w:line="230" w:lineRule="auto"/>
        <w:ind w:left="341" w:right="570"/>
      </w:pPr>
      <w:r>
        <w:t>We advise taking notes whilst you are at the meeting. Show the eye doctor this form. You can use this form to help you ask questions at the appointment</w:t>
      </w:r>
    </w:p>
    <w:p w:rsidR="00106B17" w:rsidRDefault="00106B17">
      <w:pPr>
        <w:pStyle w:val="BodyText"/>
        <w:rPr>
          <w:sz w:val="38"/>
        </w:rPr>
      </w:pPr>
    </w:p>
    <w:p w:rsidR="00106B17" w:rsidRDefault="002F36C5">
      <w:pPr>
        <w:pStyle w:val="BodyText"/>
        <w:tabs>
          <w:tab w:val="left" w:pos="1650"/>
        </w:tabs>
        <w:spacing w:before="257" w:line="228" w:lineRule="auto"/>
        <w:ind w:left="337" w:right="3372" w:hanging="3"/>
      </w:pPr>
      <w:r>
        <w:rPr>
          <w:noProof/>
          <w:lang w:val="en-GB" w:eastAsia="en-GB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5161286</wp:posOffset>
            </wp:positionH>
            <wp:positionV relativeFrom="paragraph">
              <wp:posOffset>325977</wp:posOffset>
            </wp:positionV>
            <wp:extent cx="1794140" cy="101655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40" cy="10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 down information about what was said about the person’s eyes or vision (such as the name of any eye condition, how it</w:t>
      </w:r>
      <w:r>
        <w:rPr>
          <w:spacing w:val="-32"/>
        </w:rPr>
        <w:t xml:space="preserve"> </w:t>
      </w:r>
      <w:r>
        <w:t>affects the person’s eye sight, whether it will be painful</w:t>
      </w:r>
      <w:r>
        <w:tab/>
        <w:t>for the person, if it will get worse or stay the</w:t>
      </w:r>
      <w:r>
        <w:rPr>
          <w:spacing w:val="-6"/>
        </w:rPr>
        <w:t xml:space="preserve"> </w:t>
      </w:r>
      <w:r>
        <w:t>same)</w:t>
      </w:r>
    </w:p>
    <w:p w:rsidR="00A63C1B" w:rsidRDefault="00A63C1B">
      <w:pPr>
        <w:pStyle w:val="BodyText"/>
        <w:tabs>
          <w:tab w:val="left" w:pos="1650"/>
        </w:tabs>
        <w:spacing w:before="257" w:line="228" w:lineRule="auto"/>
        <w:ind w:left="337" w:right="3372" w:hanging="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5178FE" wp14:editId="779B961E">
                <wp:simplePos x="0" y="0"/>
                <wp:positionH relativeFrom="column">
                  <wp:posOffset>190500</wp:posOffset>
                </wp:positionH>
                <wp:positionV relativeFrom="paragraph">
                  <wp:posOffset>95885</wp:posOffset>
                </wp:positionV>
                <wp:extent cx="6731000" cy="148590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pt;margin-top:7.55pt;width:530pt;height:11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tabs>
          <w:tab w:val="left" w:pos="1650"/>
        </w:tabs>
        <w:spacing w:before="257" w:line="228" w:lineRule="auto"/>
        <w:ind w:left="337" w:right="3372" w:hanging="3"/>
      </w:pPr>
    </w:p>
    <w:p w:rsidR="00A63C1B" w:rsidRDefault="00A63C1B">
      <w:pPr>
        <w:pStyle w:val="BodyText"/>
        <w:tabs>
          <w:tab w:val="left" w:pos="1650"/>
        </w:tabs>
        <w:spacing w:before="257" w:line="228" w:lineRule="auto"/>
        <w:ind w:left="337" w:right="3372" w:hanging="3"/>
      </w:pPr>
    </w:p>
    <w:p w:rsidR="00106B17" w:rsidRDefault="00106B17">
      <w:pPr>
        <w:pStyle w:val="BodyText"/>
        <w:spacing w:before="1"/>
        <w:rPr>
          <w:sz w:val="37"/>
        </w:rPr>
      </w:pPr>
    </w:p>
    <w:p w:rsidR="004F12C9" w:rsidRDefault="004F12C9">
      <w:pPr>
        <w:pStyle w:val="BodyText"/>
        <w:tabs>
          <w:tab w:val="left" w:pos="2104"/>
          <w:tab w:val="left" w:pos="2291"/>
        </w:tabs>
        <w:spacing w:before="1" w:line="228" w:lineRule="auto"/>
        <w:ind w:left="308" w:right="3064"/>
      </w:pPr>
    </w:p>
    <w:p w:rsidR="004F12C9" w:rsidRDefault="004F12C9">
      <w:pPr>
        <w:pStyle w:val="BodyText"/>
        <w:tabs>
          <w:tab w:val="left" w:pos="2104"/>
          <w:tab w:val="left" w:pos="2291"/>
        </w:tabs>
        <w:spacing w:before="1" w:line="228" w:lineRule="auto"/>
        <w:ind w:left="308" w:right="3064"/>
      </w:pPr>
    </w:p>
    <w:p w:rsidR="00106B17" w:rsidRDefault="002F36C5">
      <w:pPr>
        <w:pStyle w:val="BodyText"/>
        <w:tabs>
          <w:tab w:val="left" w:pos="2104"/>
          <w:tab w:val="left" w:pos="2291"/>
        </w:tabs>
        <w:spacing w:before="1" w:line="228" w:lineRule="auto"/>
        <w:ind w:left="308" w:right="3064"/>
      </w:pPr>
      <w:r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5511800</wp:posOffset>
            </wp:positionH>
            <wp:positionV relativeFrom="paragraph">
              <wp:posOffset>-140860</wp:posOffset>
            </wp:positionV>
            <wp:extent cx="1435100" cy="1435099"/>
            <wp:effectExtent l="0" t="0" r="0" b="0"/>
            <wp:wrapNone/>
            <wp:docPr id="9" name="image9.png" descr="http://cdn.shopify.com/s/files/1/0606/1553/products/Visual_Impairment_large.png?v=14178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 down whether the person could be registered as partially sighted (you may hear this</w:t>
      </w:r>
      <w:r>
        <w:rPr>
          <w:spacing w:val="-5"/>
        </w:rPr>
        <w:t xml:space="preserve"> </w:t>
      </w:r>
      <w:r>
        <w:t>being</w:t>
      </w:r>
      <w:r>
        <w:tab/>
        <w:t>called ‘sight impaired’) or blind</w:t>
      </w:r>
      <w:r>
        <w:rPr>
          <w:spacing w:val="-33"/>
        </w:rPr>
        <w:t xml:space="preserve"> </w:t>
      </w:r>
      <w:r>
        <w:t>(you might</w:t>
      </w:r>
      <w:r>
        <w:rPr>
          <w:spacing w:val="-4"/>
        </w:rPr>
        <w:t xml:space="preserve"> </w:t>
      </w:r>
      <w:r>
        <w:t>hear</w:t>
      </w:r>
      <w:r>
        <w:tab/>
      </w:r>
      <w:r>
        <w:tab/>
        <w:t xml:space="preserve">this being called ‘severely sight impaired’). Who will </w:t>
      </w:r>
      <w:proofErr w:type="spellStart"/>
      <w:r>
        <w:t>organise</w:t>
      </w:r>
      <w:proofErr w:type="spellEnd"/>
      <w:r>
        <w:t xml:space="preserve"> the</w:t>
      </w:r>
      <w:r>
        <w:rPr>
          <w:spacing w:val="-29"/>
        </w:rPr>
        <w:t xml:space="preserve"> </w:t>
      </w:r>
      <w:r>
        <w:t>registration?</w:t>
      </w:r>
    </w:p>
    <w:p w:rsidR="00106B17" w:rsidRDefault="00106B17">
      <w:pPr>
        <w:pStyle w:val="BodyText"/>
        <w:rPr>
          <w:sz w:val="20"/>
        </w:rPr>
      </w:pPr>
    </w:p>
    <w:p w:rsidR="00A63C1B" w:rsidRDefault="004F12C9">
      <w:pPr>
        <w:pStyle w:val="BodyText"/>
        <w:spacing w:before="3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779CE8" wp14:editId="3CCB4A92">
                <wp:simplePos x="0" y="0"/>
                <wp:positionH relativeFrom="column">
                  <wp:posOffset>190500</wp:posOffset>
                </wp:positionH>
                <wp:positionV relativeFrom="paragraph">
                  <wp:posOffset>170815</wp:posOffset>
                </wp:positionV>
                <wp:extent cx="6731000" cy="1587500"/>
                <wp:effectExtent l="0" t="0" r="12700" b="1270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pt;margin-top:13.45pt;width:530pt;height:1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spacing w:before="3"/>
        <w:rPr>
          <w:sz w:val="24"/>
        </w:rPr>
      </w:pPr>
    </w:p>
    <w:p w:rsidR="00A63C1B" w:rsidRDefault="00A63C1B">
      <w:pPr>
        <w:pStyle w:val="BodyText"/>
        <w:spacing w:before="3"/>
        <w:rPr>
          <w:sz w:val="24"/>
        </w:rPr>
      </w:pPr>
    </w:p>
    <w:p w:rsidR="00A63C1B" w:rsidRDefault="00A63C1B">
      <w:pPr>
        <w:pStyle w:val="BodyText"/>
        <w:spacing w:before="3"/>
        <w:rPr>
          <w:sz w:val="24"/>
        </w:rPr>
      </w:pPr>
    </w:p>
    <w:p w:rsidR="00A63C1B" w:rsidRDefault="00A63C1B">
      <w:pPr>
        <w:pStyle w:val="BodyText"/>
        <w:spacing w:before="3"/>
        <w:rPr>
          <w:sz w:val="24"/>
        </w:rPr>
      </w:pPr>
    </w:p>
    <w:p w:rsidR="00A63C1B" w:rsidRDefault="00A63C1B">
      <w:pPr>
        <w:pStyle w:val="BodyText"/>
        <w:spacing w:before="3"/>
        <w:rPr>
          <w:sz w:val="24"/>
        </w:rPr>
      </w:pPr>
    </w:p>
    <w:p w:rsidR="00106B17" w:rsidRDefault="00106B17">
      <w:pPr>
        <w:pStyle w:val="BodyText"/>
        <w:spacing w:before="3"/>
        <w:rPr>
          <w:sz w:val="24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spacing w:before="1"/>
        <w:rPr>
          <w:sz w:val="18"/>
        </w:rPr>
      </w:pPr>
    </w:p>
    <w:p w:rsidR="00106B17" w:rsidRDefault="00106B17">
      <w:pPr>
        <w:rPr>
          <w:sz w:val="18"/>
        </w:rPr>
        <w:sectPr w:rsidR="00106B17">
          <w:footerReference w:type="default" r:id="rId17"/>
          <w:pgSz w:w="11910" w:h="16840"/>
          <w:pgMar w:top="360" w:right="520" w:bottom="1080" w:left="400" w:header="0" w:footer="886" w:gutter="0"/>
          <w:cols w:space="720"/>
        </w:sectPr>
      </w:pPr>
    </w:p>
    <w:p w:rsidR="00972A4A" w:rsidRDefault="00972A4A">
      <w:pPr>
        <w:spacing w:before="94"/>
        <w:ind w:left="399"/>
      </w:pPr>
    </w:p>
    <w:p w:rsidR="00972A4A" w:rsidRDefault="004F12C9">
      <w:pPr>
        <w:spacing w:before="94"/>
        <w:ind w:left="39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4942BAC" wp14:editId="335C2B18">
                <wp:simplePos x="0" y="0"/>
                <wp:positionH relativeFrom="column">
                  <wp:posOffset>190500</wp:posOffset>
                </wp:positionH>
                <wp:positionV relativeFrom="paragraph">
                  <wp:posOffset>145415</wp:posOffset>
                </wp:positionV>
                <wp:extent cx="5956300" cy="520700"/>
                <wp:effectExtent l="0" t="0" r="635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A4A" w:rsidRPr="00972A4A" w:rsidRDefault="00972A4A" w:rsidP="00972A4A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972A4A" w:rsidRPr="00972A4A" w:rsidRDefault="00972A4A" w:rsidP="00972A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pt;margin-top:11.45pt;width:469pt;height:4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" stroked="f">
                <v:textbox>
                  <w:txbxContent>
                    <w:p w:rsidR="00972A4A" w:rsidRPr="00972A4A" w:rsidRDefault="00972A4A" w:rsidP="00972A4A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972A4A" w:rsidRPr="00972A4A" w:rsidRDefault="00972A4A" w:rsidP="00972A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A4A" w:rsidRDefault="00972A4A">
      <w:pPr>
        <w:spacing w:before="94"/>
        <w:ind w:left="399"/>
      </w:pPr>
    </w:p>
    <w:p w:rsidR="00106B17" w:rsidRDefault="002F36C5">
      <w:pPr>
        <w:spacing w:before="94"/>
        <w:ind w:left="399"/>
        <w:rPr>
          <w:rFonts w:ascii="Arial"/>
          <w:sz w:val="18"/>
        </w:rPr>
      </w:pPr>
      <w:r>
        <w:rPr>
          <w:rFonts w:ascii="Arial"/>
          <w:sz w:val="18"/>
        </w:rPr>
        <w:t>Page 2</w:t>
      </w:r>
    </w:p>
    <w:p w:rsidR="00106B17" w:rsidRDefault="00106B17">
      <w:pPr>
        <w:rPr>
          <w:rFonts w:ascii="Arial"/>
          <w:sz w:val="18"/>
        </w:rPr>
        <w:sectPr w:rsidR="00106B17">
          <w:type w:val="continuous"/>
          <w:pgSz w:w="11910" w:h="16840"/>
          <w:pgMar w:top="680" w:right="520" w:bottom="940" w:left="400" w:header="720" w:footer="720" w:gutter="0"/>
          <w:cols w:num="2" w:space="720" w:equalWidth="0">
            <w:col w:w="8905" w:space="632"/>
            <w:col w:w="1453"/>
          </w:cols>
        </w:sectPr>
      </w:pPr>
    </w:p>
    <w:p w:rsidR="00106B17" w:rsidRDefault="00106B17">
      <w:pPr>
        <w:pStyle w:val="BodyText"/>
        <w:spacing w:before="6"/>
        <w:rPr>
          <w:rFonts w:ascii="Arial"/>
          <w:sz w:val="25"/>
        </w:rPr>
      </w:pPr>
    </w:p>
    <w:p w:rsidR="00106B17" w:rsidRDefault="004F12C9">
      <w:pPr>
        <w:pStyle w:val="BodyText"/>
        <w:tabs>
          <w:tab w:val="left" w:pos="900"/>
        </w:tabs>
        <w:spacing w:before="116" w:line="228" w:lineRule="auto"/>
        <w:ind w:left="308" w:right="3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4D034E6" wp14:editId="528A432E">
                <wp:simplePos x="0" y="0"/>
                <wp:positionH relativeFrom="column">
                  <wp:posOffset>177800</wp:posOffset>
                </wp:positionH>
                <wp:positionV relativeFrom="paragraph">
                  <wp:posOffset>1329690</wp:posOffset>
                </wp:positionV>
                <wp:extent cx="6731000" cy="1346200"/>
                <wp:effectExtent l="0" t="0" r="12700" b="2540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2F36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pt;margin-top:104.7pt;width:530pt;height:10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">
                <v:textbox>
                  <w:txbxContent>
                    <w:p w:rsidR="005A5B45" w:rsidRDefault="005A5B45" w:rsidP="002F36C5"/>
                  </w:txbxContent>
                </v:textbox>
              </v:shape>
            </w:pict>
          </mc:Fallback>
        </mc:AlternateContent>
      </w:r>
      <w:r w:rsidR="002F36C5"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 wp14:anchorId="4CF60E8D" wp14:editId="16991902">
            <wp:simplePos x="0" y="0"/>
            <wp:positionH relativeFrom="page">
              <wp:posOffset>5511800</wp:posOffset>
            </wp:positionH>
            <wp:positionV relativeFrom="paragraph">
              <wp:posOffset>-188423</wp:posOffset>
            </wp:positionV>
            <wp:extent cx="1308100" cy="1308100"/>
            <wp:effectExtent l="0" t="0" r="0" b="0"/>
            <wp:wrapNone/>
            <wp:docPr id="11" name="image10.png" descr="http://cdn.shopify.com/s/files/1/0606/1553/products/Optician_Eye_Test4_large.png?v=141784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6C5">
        <w:t>Write down any advice the person might be given about looking after their eyes (such as</w:t>
      </w:r>
      <w:r w:rsidR="002F36C5">
        <w:tab/>
        <w:t>eye tests and wearing glasses, cleaning their eye lashes, bathing the eye or taking eye</w:t>
      </w:r>
      <w:r w:rsidR="002F36C5">
        <w:rPr>
          <w:spacing w:val="3"/>
        </w:rPr>
        <w:t xml:space="preserve"> </w:t>
      </w:r>
      <w:r w:rsidR="002F36C5">
        <w:t>drops)</w:t>
      </w:r>
    </w:p>
    <w:p w:rsidR="00A63C1B" w:rsidRDefault="00811E45">
      <w:pPr>
        <w:pStyle w:val="BodyText"/>
        <w:tabs>
          <w:tab w:val="left" w:pos="900"/>
        </w:tabs>
        <w:spacing w:before="116" w:line="228" w:lineRule="auto"/>
        <w:ind w:left="308" w:right="3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6116C8" wp14:editId="49B39AD9">
                <wp:simplePos x="0" y="0"/>
                <wp:positionH relativeFrom="column">
                  <wp:posOffset>177800</wp:posOffset>
                </wp:positionH>
                <wp:positionV relativeFrom="paragraph">
                  <wp:posOffset>2787650</wp:posOffset>
                </wp:positionV>
                <wp:extent cx="6731000" cy="1422400"/>
                <wp:effectExtent l="0" t="0" r="12700" b="2540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pt;margin-top:219.5pt;width:530pt;height:11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0A484669" wp14:editId="11C1D9E1">
                <wp:simplePos x="0" y="0"/>
                <wp:positionH relativeFrom="page">
                  <wp:posOffset>431800</wp:posOffset>
                </wp:positionH>
                <wp:positionV relativeFrom="paragraph">
                  <wp:posOffset>213360</wp:posOffset>
                </wp:positionV>
                <wp:extent cx="6638925" cy="2697480"/>
                <wp:effectExtent l="0" t="0" r="9525" b="7620"/>
                <wp:wrapTopAndBottom/>
                <wp:docPr id="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2697480"/>
                          <a:chOff x="652" y="468"/>
                          <a:chExt cx="10455" cy="4248"/>
                        </a:xfrm>
                      </wpg:grpSpPr>
                      <pic:pic xmlns:pic="http://schemas.openxmlformats.org/drawingml/2006/picture">
                        <pic:nvPicPr>
                          <pic:cNvPr id="37" name="Picture 16" descr="http://cdn.shopify.com/s/files/1/0606/1553/products/GP_Doctor-5_large.png?v=1417849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2375"/>
                            <a:ext cx="21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52" y="468"/>
                            <a:ext cx="10455" cy="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B45" w:rsidRDefault="005A5B45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5A5B45" w:rsidRDefault="005A5B45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5A5B45" w:rsidRDefault="005A5B45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5A5B45" w:rsidRDefault="005A5B45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5A5B45" w:rsidRDefault="005A5B45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5A5B45" w:rsidRDefault="005A5B45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:rsidR="005A5B45" w:rsidRDefault="005A5B45">
                              <w:pPr>
                                <w:spacing w:before="1" w:line="228" w:lineRule="auto"/>
                                <w:ind w:left="96" w:right="3260" w:hanging="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Write the details of other medical professionals the person may be referred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left:0;text-align:left;margin-left:34pt;margin-top:16.8pt;width:522.75pt;height:212.4pt;z-index:-251652608;mso-wrap-distance-left:0;mso-wrap-distance-right:0;mso-position-horizontal-relative:page;mso-position-vertical-relative:text" coordorigin="652,468" coordsize="10455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9" type="#_x0000_t75" alt="http://cdn.shopify.com/s/files/1/0606/1553/products/GP_Doctor-5_large.png?v=1417849076" style="position:absolute;left:8380;top:2375;width:2120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Kl/DAAAA2wAAAA8AAABkcnMvZG93bnJldi54bWxEj81qwkAUhfcF32G4Qnd1Yi2NREdRsaA7&#10;jW66u81ck2DmTpqZmujTO0LB5eH8fJzpvDOVuFDjSssKhoMIBHFmdcm5guPh620MwnlkjZVlUnAl&#10;B/NZ72WKibYt7+mS+lyEEXYJKii8rxMpXVaQQTewNXHwTrYx6INscqkbbMO4qeR7FH1KgyUHQoE1&#10;rQrKzumfCdzlBn/a7Uf169fxMi2/d6fbulXqtd8tJiA8df4Z/m9vtIJRDI8v4Q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IqX8MAAADbAAAADwAAAAAAAAAAAAAAAACf&#10;AgAAZHJzL2Rvd25yZXYueG1sUEsFBgAAAAAEAAQA9wAAAI8DAAAAAA==&#10;">
                  <v:imagedata r:id="rId20" o:title="GP_Doctor-5_large"/>
                </v:shape>
                <v:shape id="Text Box 15" o:spid="_x0000_s1040" type="#_x0000_t202" style="position:absolute;left:652;top:468;width:10455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5A5B45" w:rsidRDefault="005A5B45">
                        <w:pPr>
                          <w:rPr>
                            <w:sz w:val="38"/>
                          </w:rPr>
                        </w:pPr>
                      </w:p>
                      <w:p w:rsidR="005A5B45" w:rsidRDefault="005A5B45">
                        <w:pPr>
                          <w:rPr>
                            <w:sz w:val="38"/>
                          </w:rPr>
                        </w:pPr>
                      </w:p>
                      <w:p w:rsidR="005A5B45" w:rsidRDefault="005A5B45">
                        <w:pPr>
                          <w:rPr>
                            <w:sz w:val="38"/>
                          </w:rPr>
                        </w:pPr>
                      </w:p>
                      <w:p w:rsidR="005A5B45" w:rsidRDefault="005A5B45">
                        <w:pPr>
                          <w:rPr>
                            <w:sz w:val="38"/>
                          </w:rPr>
                        </w:pPr>
                      </w:p>
                      <w:p w:rsidR="005A5B45" w:rsidRDefault="005A5B45">
                        <w:pPr>
                          <w:rPr>
                            <w:sz w:val="38"/>
                          </w:rPr>
                        </w:pPr>
                      </w:p>
                      <w:p w:rsidR="005A5B45" w:rsidRDefault="005A5B45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:rsidR="005A5B45" w:rsidRDefault="005A5B45">
                        <w:pPr>
                          <w:spacing w:before="1" w:line="228" w:lineRule="auto"/>
                          <w:ind w:left="96" w:right="3260" w:hanging="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Write the details of other medical professionals the person may be referred 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3C1B" w:rsidRDefault="00A63C1B">
      <w:pPr>
        <w:pStyle w:val="BodyText"/>
        <w:tabs>
          <w:tab w:val="left" w:pos="900"/>
        </w:tabs>
        <w:spacing w:before="116" w:line="228" w:lineRule="auto"/>
        <w:ind w:left="308" w:right="3617"/>
      </w:pPr>
    </w:p>
    <w:p w:rsidR="00106B17" w:rsidRDefault="00106B17">
      <w:pPr>
        <w:pStyle w:val="BodyText"/>
        <w:spacing w:before="2"/>
        <w:rPr>
          <w:sz w:val="17"/>
        </w:rPr>
      </w:pPr>
    </w:p>
    <w:p w:rsidR="00106B17" w:rsidRDefault="00106B17">
      <w:pPr>
        <w:pStyle w:val="BodyText"/>
        <w:spacing w:before="1"/>
        <w:rPr>
          <w:sz w:val="6"/>
        </w:rPr>
      </w:pPr>
    </w:p>
    <w:p w:rsidR="002F36C5" w:rsidRDefault="002F36C5">
      <w:pPr>
        <w:pStyle w:val="BodyText"/>
        <w:ind w:left="212"/>
        <w:rPr>
          <w:szCs w:val="22"/>
        </w:rPr>
      </w:pPr>
    </w:p>
    <w:p w:rsidR="002F36C5" w:rsidRDefault="002F36C5">
      <w:pPr>
        <w:pStyle w:val="BodyText"/>
        <w:ind w:left="212"/>
        <w:rPr>
          <w:szCs w:val="22"/>
        </w:rPr>
      </w:pPr>
    </w:p>
    <w:p w:rsidR="00106B17" w:rsidRDefault="00106B17">
      <w:pPr>
        <w:pStyle w:val="BodyText"/>
        <w:ind w:left="212"/>
        <w:rPr>
          <w:sz w:val="20"/>
        </w:rPr>
      </w:pPr>
    </w:p>
    <w:p w:rsidR="002F36C5" w:rsidRDefault="002F36C5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811E45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 wp14:anchorId="0C2775BF" wp14:editId="60DCC746">
            <wp:simplePos x="0" y="0"/>
            <wp:positionH relativeFrom="page">
              <wp:posOffset>2133600</wp:posOffset>
            </wp:positionH>
            <wp:positionV relativeFrom="paragraph">
              <wp:posOffset>22860</wp:posOffset>
            </wp:positionV>
            <wp:extent cx="1295400" cy="1295400"/>
            <wp:effectExtent l="0" t="0" r="0" b="0"/>
            <wp:wrapNone/>
            <wp:docPr id="13" name="image15.png" descr="http://cdn.shopify.com/s/files/1/0606/1553/products/Hospital_Bed_Alone_large.png?v=141784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B17" w:rsidRDefault="00D46237">
      <w:pPr>
        <w:pStyle w:val="BodyText"/>
        <w:spacing w:before="253" w:line="228" w:lineRule="auto"/>
        <w:ind w:left="272" w:right="813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175A89ED" wp14:editId="076A1800">
                <wp:simplePos x="0" y="0"/>
                <wp:positionH relativeFrom="page">
                  <wp:posOffset>3505200</wp:posOffset>
                </wp:positionH>
                <wp:positionV relativeFrom="paragraph">
                  <wp:posOffset>-194310</wp:posOffset>
                </wp:positionV>
                <wp:extent cx="3429000" cy="1358900"/>
                <wp:effectExtent l="0" t="5715" r="0" b="0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358900"/>
                          <a:chOff x="5520" y="-306"/>
                          <a:chExt cx="5400" cy="2140"/>
                        </a:xfrm>
                      </wpg:grpSpPr>
                      <pic:pic xmlns:pic="http://schemas.openxmlformats.org/drawingml/2006/picture">
                        <pic:nvPicPr>
                          <pic:cNvPr id="26" name="Picture 11" descr="http://cdn.shopify.com/s/files/1/0606/1553/products/Eyedrops-2_large.png?v=1417849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-307"/>
                            <a:ext cx="21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 descr="http://cdn.shopify.com/s/files/1/0606/1553/products/Tablets_large.png?v=1417849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-207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 descr="https://images-eu.ssl-images-amazon.com/images/I/51IBIccQOeL._AC_UL1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45"/>
                            <a:ext cx="1380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76pt;margin-top:-15.3pt;width:270pt;height:107pt;z-index:251646464;mso-position-horizontal-relative:page" coordorigin="5520,-306" coordsize="5400,2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">
                <v:shape id="Picture 11" o:spid="_x0000_s1027" type="#_x0000_t75" alt="http://cdn.shopify.com/s/files/1/0606/1553/products/Eyedrops-2_large.png?v=1417849029" style="position:absolute;left:5520;top:-307;width:214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MIPEAAAA2wAAAA8AAABkcnMvZG93bnJldi54bWxEj0+LwjAUxO+C3yE8wYusqUVEukYRQVR2&#10;Ef9d9vZonk3Z5qU0UbvffiMIHoeZ+Q0zW7S2EndqfOlYwWiYgCDOnS65UHA5rz+mIHxA1lg5JgV/&#10;5GEx73ZmmGn34CPdT6EQEcI+QwUmhDqT0ueGLPqhq4mjd3WNxRBlU0jd4CPCbSXTJJlIiyXHBYM1&#10;rQzlv6ebVfC1Scc/x92hvFwNjbe30f6b8oFS/V67/AQRqA3v8Ku91QrSCTy/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kMIPEAAAA2wAAAA8AAAAAAAAAAAAAAAAA&#10;nwIAAGRycy9kb3ducmV2LnhtbFBLBQYAAAAABAAEAPcAAACQAwAAAAA=&#10;">
                  <v:imagedata r:id="rId25" o:title="Eyedrops-2_large"/>
                </v:shape>
                <v:shape id="Picture 10" o:spid="_x0000_s1028" type="#_x0000_t75" alt="http://cdn.shopify.com/s/files/1/0606/1553/products/Tablets_large.png?v=1417849521" style="position:absolute;left:7660;top:-207;width:186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TC3BAAAA2wAAAA8AAABkcnMvZG93bnJldi54bWxET89rwjAUvgv+D+ENdrPpPJTRNYoKjrEy&#10;ZDrw+miebbV5KUnWdvvrl4Ow48f3u1hPphMDOd9aVvCUpCCIK6tbrhV8nfaLZxA+IGvsLJOCH/Kw&#10;Xs1nBebajvxJwzHUIoawz1FBE0KfS+mrhgz6xPbEkbtYZzBE6GqpHY4x3HRymaaZNNhybGiwp11D&#10;1e34bRS83uSYvf8OW0o/qvJ0xvLAV6fU48O0eQERaAr/4rv7TStYxrHxS/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wTC3BAAAA2wAAAA8AAAAAAAAAAAAAAAAAnwIA&#10;AGRycy9kb3ducmV2LnhtbFBLBQYAAAAABAAEAPcAAACNAwAAAAA=&#10;">
                  <v:imagedata r:id="rId26" o:title="Tablets_large"/>
                </v:shape>
                <v:shape id="Picture 9" o:spid="_x0000_s1029" type="#_x0000_t75" alt="https://images-eu.ssl-images-amazon.com/images/I/51IBIccQOeL._AC_UL160_.jpg" style="position:absolute;left:9540;top:45;width:1380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WqX7CAAAA2wAAAA8AAABkcnMvZG93bnJldi54bWxET89rwjAUvg/8H8ITvM1UhTGqUYpQkG4M&#10;1s2Dt0fzbIrNS0ky2+2vXw6DHT++37vDZHtxJx86xwpWywwEceN0x62Cz4/y8RlEiMgae8ek4JsC&#10;HPazhx3m2o38Tvc6tiKFcMhRgYlxyKUMjSGLYekG4sRdnbcYE/St1B7HFG57uc6yJ2mx49RgcKCj&#10;oeZWf1kFP7eLmc66eS0rc63Iv72sq8IrtZhPxRZEpCn+i//cJ61gk9anL+kH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ql+wgAAANsAAAAPAAAAAAAAAAAAAAAAAJ8C&#10;AABkcnMvZG93bnJldi54bWxQSwUGAAAAAAQABAD3AAAAjgMAAAAA&#10;">
                  <v:imagedata r:id="rId27" o:title="51IBIccQOeL._AC_UL160_"/>
                </v:shape>
                <w10:wrap anchorx="page"/>
              </v:group>
            </w:pict>
          </mc:Fallback>
        </mc:AlternateContent>
      </w:r>
      <w:r w:rsidR="002F36C5">
        <w:t xml:space="preserve">Write down the treatment that </w:t>
      </w:r>
      <w:r w:rsidR="002F36C5">
        <w:rPr>
          <w:spacing w:val="-8"/>
        </w:rPr>
        <w:t xml:space="preserve">is </w:t>
      </w:r>
      <w:r w:rsidR="002F36C5">
        <w:rPr>
          <w:spacing w:val="-15"/>
        </w:rPr>
        <w:t>recommended</w:t>
      </w: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spacing w:before="4"/>
        <w:rPr>
          <w:sz w:val="26"/>
        </w:rPr>
      </w:pPr>
    </w:p>
    <w:p w:rsidR="00106B17" w:rsidRDefault="00A63C1B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EF16C8" wp14:editId="1B49C316">
                <wp:simplePos x="0" y="0"/>
                <wp:positionH relativeFrom="column">
                  <wp:posOffset>177800</wp:posOffset>
                </wp:positionH>
                <wp:positionV relativeFrom="paragraph">
                  <wp:posOffset>-2540</wp:posOffset>
                </wp:positionV>
                <wp:extent cx="6731000" cy="1765300"/>
                <wp:effectExtent l="0" t="0" r="12700" b="2540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4pt;margin-top:-.2pt;width:530pt;height:1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A63C1B" w:rsidRDefault="00A63C1B">
      <w:pPr>
        <w:pStyle w:val="BodyText"/>
        <w:rPr>
          <w:sz w:val="20"/>
        </w:rPr>
      </w:pPr>
    </w:p>
    <w:p w:rsidR="00106B17" w:rsidRDefault="00106B17">
      <w:pPr>
        <w:pStyle w:val="BodyText"/>
        <w:spacing w:before="7"/>
        <w:rPr>
          <w:sz w:val="16"/>
        </w:rPr>
      </w:pPr>
    </w:p>
    <w:p w:rsidR="00106B17" w:rsidRDefault="00106B17">
      <w:pPr>
        <w:rPr>
          <w:sz w:val="16"/>
        </w:rPr>
        <w:sectPr w:rsidR="00106B17">
          <w:footerReference w:type="default" r:id="rId28"/>
          <w:pgSz w:w="11910" w:h="16840"/>
          <w:pgMar w:top="260" w:right="520" w:bottom="1080" w:left="400" w:header="0" w:footer="886" w:gutter="0"/>
          <w:cols w:space="720"/>
        </w:sectPr>
      </w:pPr>
    </w:p>
    <w:p w:rsidR="00972A4A" w:rsidRDefault="00972A4A">
      <w:pPr>
        <w:spacing w:before="95"/>
        <w:ind w:left="399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16C2ECA" wp14:editId="1E4BD560">
                <wp:simplePos x="0" y="0"/>
                <wp:positionH relativeFrom="column">
                  <wp:posOffset>177800</wp:posOffset>
                </wp:positionH>
                <wp:positionV relativeFrom="paragraph">
                  <wp:posOffset>575945</wp:posOffset>
                </wp:positionV>
                <wp:extent cx="5956300" cy="520700"/>
                <wp:effectExtent l="0" t="0" r="635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A4A" w:rsidRPr="00972A4A" w:rsidRDefault="00972A4A" w:rsidP="00972A4A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972A4A" w:rsidRPr="00972A4A" w:rsidRDefault="00972A4A" w:rsidP="00972A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pt;margin-top:45.35pt;width:469pt;height:4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" stroked="f">
                <v:textbox>
                  <w:txbxContent>
                    <w:p w:rsidR="00972A4A" w:rsidRPr="00972A4A" w:rsidRDefault="00972A4A" w:rsidP="00972A4A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972A4A" w:rsidRPr="00972A4A" w:rsidRDefault="00972A4A" w:rsidP="00972A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6C5">
        <w:br w:type="column"/>
      </w:r>
    </w:p>
    <w:p w:rsidR="00972A4A" w:rsidRDefault="00972A4A">
      <w:pPr>
        <w:spacing w:before="95"/>
        <w:ind w:left="399"/>
      </w:pPr>
    </w:p>
    <w:p w:rsidR="00106B17" w:rsidRDefault="002F36C5">
      <w:pPr>
        <w:spacing w:before="95"/>
        <w:ind w:left="399"/>
        <w:rPr>
          <w:rFonts w:ascii="Arial"/>
          <w:sz w:val="18"/>
        </w:rPr>
      </w:pPr>
      <w:r>
        <w:rPr>
          <w:rFonts w:ascii="Arial"/>
          <w:sz w:val="18"/>
        </w:rPr>
        <w:t>Page 3</w:t>
      </w:r>
    </w:p>
    <w:p w:rsidR="00106B17" w:rsidRDefault="00106B17">
      <w:pPr>
        <w:rPr>
          <w:rFonts w:ascii="Arial"/>
          <w:sz w:val="18"/>
        </w:rPr>
        <w:sectPr w:rsidR="00106B17">
          <w:type w:val="continuous"/>
          <w:pgSz w:w="11910" w:h="16840"/>
          <w:pgMar w:top="680" w:right="520" w:bottom="940" w:left="400" w:header="720" w:footer="720" w:gutter="0"/>
          <w:cols w:num="2" w:space="720" w:equalWidth="0">
            <w:col w:w="8905" w:space="673"/>
            <w:col w:w="1412"/>
          </w:cols>
        </w:sectPr>
      </w:pPr>
    </w:p>
    <w:p w:rsidR="00106B17" w:rsidRDefault="002F36C5">
      <w:pPr>
        <w:pStyle w:val="BodyText"/>
        <w:spacing w:before="138" w:line="228" w:lineRule="auto"/>
        <w:ind w:left="305" w:right="4971"/>
        <w:jc w:val="both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5319395</wp:posOffset>
            </wp:positionH>
            <wp:positionV relativeFrom="paragraph">
              <wp:posOffset>-2836</wp:posOffset>
            </wp:positionV>
            <wp:extent cx="1527302" cy="853363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302" cy="85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Write down why the treatment is needed </w:t>
      </w:r>
      <w:proofErr w:type="gramStart"/>
      <w:r>
        <w:t>Is</w:t>
      </w:r>
      <w:proofErr w:type="gramEnd"/>
      <w:r>
        <w:t xml:space="preserve"> there a reason why the person cannot have the treatment at the moment?</w:t>
      </w:r>
    </w:p>
    <w:p w:rsidR="004F12C9" w:rsidRDefault="004F12C9">
      <w:pPr>
        <w:pStyle w:val="BodyText"/>
        <w:spacing w:before="138" w:line="228" w:lineRule="auto"/>
        <w:ind w:left="305" w:right="4971"/>
        <w:jc w:val="both"/>
      </w:pPr>
    </w:p>
    <w:p w:rsidR="00A63C1B" w:rsidRDefault="00A63C1B">
      <w:pPr>
        <w:pStyle w:val="BodyText"/>
        <w:spacing w:before="4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B1703E" wp14:editId="4E2BE73E">
                <wp:simplePos x="0" y="0"/>
                <wp:positionH relativeFrom="column">
                  <wp:posOffset>203200</wp:posOffset>
                </wp:positionH>
                <wp:positionV relativeFrom="paragraph">
                  <wp:posOffset>27940</wp:posOffset>
                </wp:positionV>
                <wp:extent cx="6731000" cy="1409700"/>
                <wp:effectExtent l="0" t="0" r="127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pt;margin-top:2.2pt;width:530pt;height:11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spacing w:before="4"/>
        <w:rPr>
          <w:sz w:val="11"/>
        </w:rPr>
      </w:pPr>
    </w:p>
    <w:p w:rsidR="00A63C1B" w:rsidRDefault="00A63C1B">
      <w:pPr>
        <w:pStyle w:val="BodyText"/>
        <w:spacing w:before="4"/>
        <w:rPr>
          <w:sz w:val="11"/>
        </w:rPr>
      </w:pPr>
    </w:p>
    <w:p w:rsidR="00A63C1B" w:rsidRDefault="00A63C1B">
      <w:pPr>
        <w:pStyle w:val="BodyText"/>
        <w:spacing w:before="4"/>
        <w:rPr>
          <w:sz w:val="11"/>
        </w:rPr>
      </w:pPr>
    </w:p>
    <w:p w:rsidR="00A63C1B" w:rsidRDefault="00A63C1B">
      <w:pPr>
        <w:pStyle w:val="BodyText"/>
        <w:spacing w:before="4"/>
        <w:rPr>
          <w:sz w:val="11"/>
        </w:rPr>
      </w:pPr>
    </w:p>
    <w:p w:rsidR="00A63C1B" w:rsidRDefault="00A63C1B">
      <w:pPr>
        <w:pStyle w:val="BodyText"/>
        <w:spacing w:before="4"/>
        <w:rPr>
          <w:sz w:val="11"/>
        </w:rPr>
      </w:pPr>
    </w:p>
    <w:p w:rsidR="00A63C1B" w:rsidRDefault="00A63C1B">
      <w:pPr>
        <w:pStyle w:val="BodyText"/>
        <w:spacing w:before="4"/>
        <w:rPr>
          <w:sz w:val="11"/>
        </w:rPr>
      </w:pPr>
    </w:p>
    <w:p w:rsidR="00106B17" w:rsidRDefault="00106B17">
      <w:pPr>
        <w:pStyle w:val="BodyText"/>
        <w:spacing w:before="4"/>
        <w:rPr>
          <w:sz w:val="11"/>
        </w:rPr>
      </w:pPr>
    </w:p>
    <w:p w:rsidR="00106B17" w:rsidRDefault="00106B17">
      <w:pPr>
        <w:pStyle w:val="BodyText"/>
        <w:rPr>
          <w:sz w:val="38"/>
        </w:rPr>
      </w:pPr>
    </w:p>
    <w:p w:rsidR="00A63C1B" w:rsidRDefault="00A63C1B">
      <w:pPr>
        <w:pStyle w:val="BodyText"/>
        <w:rPr>
          <w:sz w:val="38"/>
        </w:rPr>
      </w:pPr>
    </w:p>
    <w:p w:rsidR="00A63C1B" w:rsidRDefault="00A63C1B">
      <w:pPr>
        <w:pStyle w:val="BodyText"/>
        <w:rPr>
          <w:sz w:val="38"/>
        </w:rPr>
      </w:pPr>
    </w:p>
    <w:p w:rsidR="00106B17" w:rsidRDefault="00106B17">
      <w:pPr>
        <w:pStyle w:val="BodyText"/>
        <w:spacing w:before="6"/>
        <w:rPr>
          <w:sz w:val="34"/>
        </w:rPr>
      </w:pPr>
    </w:p>
    <w:p w:rsidR="00106B17" w:rsidRDefault="002F36C5">
      <w:pPr>
        <w:pStyle w:val="BodyText"/>
        <w:tabs>
          <w:tab w:val="left" w:pos="1638"/>
        </w:tabs>
        <w:spacing w:before="1" w:line="228" w:lineRule="auto"/>
        <w:ind w:left="199" w:right="6406"/>
      </w:pP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5435600</wp:posOffset>
            </wp:positionH>
            <wp:positionV relativeFrom="paragraph">
              <wp:posOffset>-412780</wp:posOffset>
            </wp:positionV>
            <wp:extent cx="1320787" cy="1320787"/>
            <wp:effectExtent l="0" t="0" r="0" b="0"/>
            <wp:wrapNone/>
            <wp:docPr id="17" name="image17.png" descr="http://cdn.shopify.com/s/files/1/0606/1553/products/Yes_large.png?v=141784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87" cy="132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 down who else</w:t>
      </w:r>
      <w:r>
        <w:rPr>
          <w:spacing w:val="-17"/>
        </w:rPr>
        <w:t xml:space="preserve"> </w:t>
      </w:r>
      <w:r>
        <w:t>might need</w:t>
      </w:r>
      <w:r>
        <w:rPr>
          <w:spacing w:val="-3"/>
        </w:rPr>
        <w:t xml:space="preserve"> </w:t>
      </w:r>
      <w:r>
        <w:t>to</w:t>
      </w:r>
      <w:r>
        <w:tab/>
        <w:t>be involved in agreeing to</w:t>
      </w:r>
      <w:r>
        <w:rPr>
          <w:spacing w:val="-5"/>
        </w:rPr>
        <w:t xml:space="preserve"> </w:t>
      </w:r>
      <w:r>
        <w:t>treatment</w:t>
      </w:r>
    </w:p>
    <w:p w:rsidR="00106B17" w:rsidRDefault="00106B17">
      <w:pPr>
        <w:pStyle w:val="BodyText"/>
        <w:rPr>
          <w:sz w:val="20"/>
        </w:rPr>
      </w:pPr>
    </w:p>
    <w:p w:rsidR="004F12C9" w:rsidRDefault="004F12C9">
      <w:pPr>
        <w:pStyle w:val="BodyText"/>
        <w:rPr>
          <w:sz w:val="20"/>
        </w:rPr>
      </w:pPr>
    </w:p>
    <w:p w:rsidR="004F12C9" w:rsidRDefault="004F12C9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F6A655" wp14:editId="6D57B716">
                <wp:simplePos x="0" y="0"/>
                <wp:positionH relativeFrom="column">
                  <wp:posOffset>203200</wp:posOffset>
                </wp:positionH>
                <wp:positionV relativeFrom="paragraph">
                  <wp:posOffset>85725</wp:posOffset>
                </wp:positionV>
                <wp:extent cx="6731000" cy="1460500"/>
                <wp:effectExtent l="0" t="0" r="12700" b="2540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pt;margin-top:6.75pt;width:530pt;height:1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106B17" w:rsidRDefault="00106B17">
      <w:pPr>
        <w:pStyle w:val="BodyText"/>
        <w:spacing w:before="11"/>
        <w:rPr>
          <w:sz w:val="24"/>
        </w:rPr>
      </w:pPr>
    </w:p>
    <w:p w:rsidR="00A63C1B" w:rsidRDefault="00A63C1B">
      <w:pPr>
        <w:pStyle w:val="BodyText"/>
        <w:spacing w:before="11"/>
        <w:rPr>
          <w:sz w:val="24"/>
        </w:rPr>
      </w:pPr>
    </w:p>
    <w:p w:rsidR="00A63C1B" w:rsidRDefault="00A63C1B">
      <w:pPr>
        <w:pStyle w:val="BodyText"/>
        <w:spacing w:before="11"/>
        <w:rPr>
          <w:sz w:val="24"/>
        </w:rPr>
      </w:pPr>
    </w:p>
    <w:p w:rsidR="00A63C1B" w:rsidRDefault="00A63C1B">
      <w:pPr>
        <w:pStyle w:val="BodyText"/>
        <w:spacing w:before="11"/>
        <w:rPr>
          <w:sz w:val="24"/>
        </w:rPr>
      </w:pPr>
    </w:p>
    <w:p w:rsidR="00A63C1B" w:rsidRDefault="00A63C1B">
      <w:pPr>
        <w:pStyle w:val="BodyText"/>
        <w:spacing w:before="11"/>
        <w:rPr>
          <w:sz w:val="24"/>
        </w:rPr>
      </w:pPr>
    </w:p>
    <w:p w:rsidR="00106B17" w:rsidRDefault="00106B17">
      <w:pPr>
        <w:pStyle w:val="BodyText"/>
        <w:rPr>
          <w:sz w:val="38"/>
        </w:rPr>
      </w:pPr>
    </w:p>
    <w:p w:rsidR="00106B17" w:rsidRDefault="00106B17">
      <w:pPr>
        <w:pStyle w:val="BodyText"/>
        <w:spacing w:before="9"/>
        <w:rPr>
          <w:sz w:val="36"/>
        </w:rPr>
      </w:pPr>
    </w:p>
    <w:p w:rsidR="00106B17" w:rsidRDefault="002F36C5">
      <w:pPr>
        <w:pStyle w:val="BodyText"/>
        <w:spacing w:line="228" w:lineRule="auto"/>
        <w:ind w:left="308" w:right="5247"/>
      </w:pP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5232400</wp:posOffset>
            </wp:positionH>
            <wp:positionV relativeFrom="paragraph">
              <wp:posOffset>-525505</wp:posOffset>
            </wp:positionV>
            <wp:extent cx="1651000" cy="1651000"/>
            <wp:effectExtent l="0" t="0" r="0" b="0"/>
            <wp:wrapNone/>
            <wp:docPr id="19" name="image18.png" descr="http://cdn.shopify.com/s/files/1/0606/1553/products/Decision_large.png?v=141784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 down the risks and benefits of having the treatment</w:t>
      </w: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4F12C9" w:rsidRDefault="004F12C9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A63C1B">
      <w:pPr>
        <w:pStyle w:val="BodyText"/>
        <w:spacing w:before="10"/>
        <w:rPr>
          <w:sz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35DF3C3" wp14:editId="165D44ED">
                <wp:simplePos x="0" y="0"/>
                <wp:positionH relativeFrom="column">
                  <wp:posOffset>203200</wp:posOffset>
                </wp:positionH>
                <wp:positionV relativeFrom="paragraph">
                  <wp:posOffset>35560</wp:posOffset>
                </wp:positionV>
                <wp:extent cx="6731000" cy="1625600"/>
                <wp:effectExtent l="0" t="0" r="12700" b="1270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6pt;margin-top:2.8pt;width:530pt;height:12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A63C1B" w:rsidRDefault="00A63C1B">
      <w:pPr>
        <w:pStyle w:val="BodyText"/>
        <w:spacing w:before="10"/>
        <w:rPr>
          <w:sz w:val="12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972A4A" w:rsidRDefault="00972A4A">
      <w:pPr>
        <w:pStyle w:val="BodyText"/>
        <w:rPr>
          <w:sz w:val="20"/>
        </w:rPr>
      </w:pPr>
    </w:p>
    <w:p w:rsidR="00972A4A" w:rsidRDefault="00972A4A">
      <w:pPr>
        <w:pStyle w:val="BodyText"/>
        <w:rPr>
          <w:sz w:val="20"/>
        </w:rPr>
      </w:pPr>
    </w:p>
    <w:p w:rsidR="00106B17" w:rsidRDefault="00106B17">
      <w:pPr>
        <w:pStyle w:val="BodyText"/>
        <w:spacing w:before="3"/>
        <w:rPr>
          <w:sz w:val="17"/>
        </w:rPr>
      </w:pPr>
    </w:p>
    <w:p w:rsidR="00106B17" w:rsidRDefault="00106B17">
      <w:pPr>
        <w:rPr>
          <w:sz w:val="17"/>
        </w:rPr>
        <w:sectPr w:rsidR="00106B17">
          <w:footerReference w:type="default" r:id="rId32"/>
          <w:pgSz w:w="11910" w:h="16840"/>
          <w:pgMar w:top="960" w:right="520" w:bottom="280" w:left="400" w:header="0" w:footer="0" w:gutter="0"/>
          <w:cols w:space="720"/>
        </w:sectPr>
      </w:pPr>
    </w:p>
    <w:p w:rsidR="00106B17" w:rsidRDefault="00106B17">
      <w:pPr>
        <w:spacing w:before="32"/>
        <w:ind w:left="481"/>
        <w:rPr>
          <w:rFonts w:ascii="Arial" w:hAnsi="Arial"/>
          <w:sz w:val="16"/>
        </w:rPr>
      </w:pPr>
    </w:p>
    <w:p w:rsidR="00972A4A" w:rsidRDefault="00972A4A">
      <w:pPr>
        <w:spacing w:before="32"/>
        <w:ind w:left="481"/>
        <w:rPr>
          <w:rFonts w:ascii="Arial" w:hAnsi="Arial"/>
          <w:sz w:val="16"/>
        </w:rPr>
      </w:pPr>
    </w:p>
    <w:p w:rsidR="00972A4A" w:rsidRDefault="00615EB2">
      <w:pPr>
        <w:spacing w:before="32"/>
        <w:ind w:left="481"/>
        <w:rPr>
          <w:rFonts w:ascii="Arial" w:hAnsi="Arial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2D6B84D" wp14:editId="62695C41">
                <wp:simplePos x="0" y="0"/>
                <wp:positionH relativeFrom="column">
                  <wp:posOffset>203200</wp:posOffset>
                </wp:positionH>
                <wp:positionV relativeFrom="paragraph">
                  <wp:posOffset>14605</wp:posOffset>
                </wp:positionV>
                <wp:extent cx="5956300" cy="520700"/>
                <wp:effectExtent l="0" t="0" r="635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A4A" w:rsidRPr="00972A4A" w:rsidRDefault="00972A4A" w:rsidP="00972A4A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972A4A" w:rsidRPr="00972A4A" w:rsidRDefault="00972A4A" w:rsidP="00972A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6pt;margin-top:1.15pt;width:469pt;height:4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" stroked="f">
                <v:textbox>
                  <w:txbxContent>
                    <w:p w:rsidR="00972A4A" w:rsidRPr="00972A4A" w:rsidRDefault="00972A4A" w:rsidP="00972A4A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972A4A" w:rsidRPr="00972A4A" w:rsidRDefault="00972A4A" w:rsidP="00972A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B17" w:rsidRDefault="002F36C5">
      <w:pPr>
        <w:pStyle w:val="BodyText"/>
        <w:rPr>
          <w:rFonts w:ascii="Arial"/>
          <w:sz w:val="20"/>
        </w:rPr>
      </w:pPr>
      <w:r>
        <w:br w:type="column"/>
      </w:r>
    </w:p>
    <w:p w:rsidR="00106B17" w:rsidRDefault="00106B17">
      <w:pPr>
        <w:pStyle w:val="BodyText"/>
        <w:spacing w:before="4"/>
        <w:rPr>
          <w:rFonts w:ascii="Arial"/>
          <w:sz w:val="18"/>
        </w:rPr>
      </w:pPr>
    </w:p>
    <w:p w:rsidR="00106B17" w:rsidRDefault="002F36C5">
      <w:pPr>
        <w:ind w:left="399"/>
        <w:rPr>
          <w:rFonts w:ascii="Arial"/>
          <w:sz w:val="18"/>
        </w:rPr>
      </w:pPr>
      <w:r>
        <w:rPr>
          <w:rFonts w:ascii="Arial"/>
          <w:sz w:val="18"/>
        </w:rPr>
        <w:t>Page 4</w:t>
      </w:r>
    </w:p>
    <w:p w:rsidR="00106B17" w:rsidRDefault="00106B17">
      <w:pPr>
        <w:rPr>
          <w:rFonts w:ascii="Arial"/>
          <w:sz w:val="18"/>
        </w:rPr>
        <w:sectPr w:rsidR="00106B17">
          <w:type w:val="continuous"/>
          <w:pgSz w:w="11910" w:h="16840"/>
          <w:pgMar w:top="680" w:right="520" w:bottom="940" w:left="400" w:header="720" w:footer="720" w:gutter="0"/>
          <w:cols w:num="2" w:space="720" w:equalWidth="0">
            <w:col w:w="8905" w:space="512"/>
            <w:col w:w="1573"/>
          </w:cols>
        </w:sectPr>
      </w:pPr>
    </w:p>
    <w:p w:rsidR="00106B17" w:rsidRDefault="002F36C5">
      <w:pPr>
        <w:pStyle w:val="BodyText"/>
        <w:spacing w:before="133" w:line="228" w:lineRule="auto"/>
        <w:ind w:left="284" w:right="3665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5384800</wp:posOffset>
            </wp:positionH>
            <wp:positionV relativeFrom="paragraph">
              <wp:posOffset>-6202</wp:posOffset>
            </wp:positionV>
            <wp:extent cx="1752600" cy="1752600"/>
            <wp:effectExtent l="0" t="0" r="0" b="0"/>
            <wp:wrapNone/>
            <wp:docPr id="21" name="image19.png" descr="http://cdn.shopify.com/s/files/1/0606/1553/products/Care_Plan_large.png?v=14178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 down the support that will be needed before, during and after the treatment.</w:t>
      </w:r>
    </w:p>
    <w:p w:rsidR="00106B17" w:rsidRDefault="002F36C5">
      <w:pPr>
        <w:pStyle w:val="BodyText"/>
        <w:spacing w:line="228" w:lineRule="auto"/>
        <w:ind w:left="284" w:right="3665"/>
      </w:pPr>
      <w:r>
        <w:t xml:space="preserve">If necessary download the Eye Surgery Support Plan from </w:t>
      </w:r>
      <w:hyperlink r:id="rId34">
        <w:r w:rsidRPr="00615EB2">
          <w:rPr>
            <w:b/>
            <w:color w:val="F37245"/>
          </w:rPr>
          <w:t>www.seeability.org</w:t>
        </w:r>
      </w:hyperlink>
    </w:p>
    <w:p w:rsidR="00106B17" w:rsidRDefault="00106B17">
      <w:pPr>
        <w:pStyle w:val="BodyText"/>
        <w:spacing w:before="4"/>
        <w:rPr>
          <w:sz w:val="30"/>
        </w:rPr>
      </w:pPr>
    </w:p>
    <w:p w:rsidR="00106B17" w:rsidRDefault="002F36C5">
      <w:pPr>
        <w:pStyle w:val="BodyText"/>
        <w:spacing w:line="225" w:lineRule="auto"/>
        <w:ind w:left="284" w:right="3665"/>
      </w:pPr>
      <w:r>
        <w:t>Write down when you and the person need to contact the eye clinic again about</w:t>
      </w:r>
    </w:p>
    <w:p w:rsidR="00106B17" w:rsidRDefault="002F36C5">
      <w:pPr>
        <w:pStyle w:val="BodyText"/>
        <w:spacing w:line="373" w:lineRule="exact"/>
        <w:ind w:left="284"/>
      </w:pPr>
      <w:proofErr w:type="gramStart"/>
      <w:r>
        <w:t>the</w:t>
      </w:r>
      <w:proofErr w:type="gramEnd"/>
      <w:r>
        <w:t xml:space="preserve"> treatment</w:t>
      </w:r>
    </w:p>
    <w:p w:rsidR="00106B17" w:rsidRDefault="00106B17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C253A8" wp14:editId="0B100F61">
                <wp:simplePos x="0" y="0"/>
                <wp:positionH relativeFrom="column">
                  <wp:posOffset>152400</wp:posOffset>
                </wp:positionH>
                <wp:positionV relativeFrom="paragraph">
                  <wp:posOffset>42545</wp:posOffset>
                </wp:positionV>
                <wp:extent cx="6731000" cy="1333500"/>
                <wp:effectExtent l="0" t="0" r="1270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2pt;margin-top:3.35pt;width:530pt;height:1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</w:p>
    <w:p w:rsidR="00A63C1B" w:rsidRDefault="00A63C1B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</w:p>
    <w:p w:rsidR="00A63C1B" w:rsidRDefault="00A63C1B">
      <w:pPr>
        <w:pStyle w:val="BodyText"/>
        <w:rPr>
          <w:sz w:val="19"/>
        </w:rPr>
      </w:pPr>
    </w:p>
    <w:p w:rsidR="00106B17" w:rsidRDefault="00106B17">
      <w:pPr>
        <w:pStyle w:val="BodyText"/>
        <w:rPr>
          <w:sz w:val="38"/>
        </w:rPr>
      </w:pPr>
    </w:p>
    <w:p w:rsidR="00106B17" w:rsidRDefault="00106B17">
      <w:pPr>
        <w:pStyle w:val="BodyText"/>
        <w:spacing w:before="9"/>
      </w:pPr>
    </w:p>
    <w:p w:rsidR="00106B17" w:rsidRDefault="002F36C5">
      <w:pPr>
        <w:pStyle w:val="BodyText"/>
        <w:tabs>
          <w:tab w:val="left" w:pos="2052"/>
        </w:tabs>
        <w:spacing w:line="228" w:lineRule="auto"/>
        <w:ind w:left="308" w:right="4158"/>
      </w:pP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5054600</wp:posOffset>
            </wp:positionH>
            <wp:positionV relativeFrom="paragraph">
              <wp:posOffset>-35958</wp:posOffset>
            </wp:positionV>
            <wp:extent cx="1257300" cy="1257300"/>
            <wp:effectExtent l="0" t="0" r="0" b="0"/>
            <wp:wrapNone/>
            <wp:docPr id="23" name="image20.png" descr="http://cdn.shopify.com/s/files/1/0606/1553/products/Cal-Month-September_large.png?v=141785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 clinics only give you a few days</w:t>
      </w:r>
      <w:r>
        <w:rPr>
          <w:spacing w:val="-30"/>
        </w:rPr>
        <w:t xml:space="preserve"> </w:t>
      </w:r>
      <w:r>
        <w:t>to decide if you want to go ahead with the suggested treatment (for example: you might only be given a week or so to decide if you want to go on a cataract operation</w:t>
      </w:r>
      <w:r>
        <w:tab/>
        <w:t>waiting list</w:t>
      </w:r>
      <w:r>
        <w:rPr>
          <w:spacing w:val="-3"/>
        </w:rPr>
        <w:t xml:space="preserve"> </w:t>
      </w:r>
      <w:r>
        <w:t>)</w:t>
      </w:r>
    </w:p>
    <w:p w:rsidR="00106B17" w:rsidRDefault="00106B17">
      <w:pPr>
        <w:pStyle w:val="BodyText"/>
        <w:rPr>
          <w:sz w:val="38"/>
        </w:rPr>
      </w:pPr>
    </w:p>
    <w:p w:rsidR="00106B17" w:rsidRDefault="002F36C5">
      <w:pPr>
        <w:pStyle w:val="BodyText"/>
        <w:spacing w:before="272" w:line="228" w:lineRule="auto"/>
        <w:ind w:left="305" w:right="5430"/>
      </w:pPr>
      <w:r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5918200</wp:posOffset>
            </wp:positionH>
            <wp:positionV relativeFrom="paragraph">
              <wp:posOffset>117153</wp:posOffset>
            </wp:positionV>
            <wp:extent cx="1193800" cy="1193800"/>
            <wp:effectExtent l="0" t="0" r="0" b="0"/>
            <wp:wrapNone/>
            <wp:docPr id="25" name="image21.png" descr="http://cdn.shopify.com/s/files/1/0606/1553/products/Cal-Month-September_large.png?v=141785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202865</wp:posOffset>
            </wp:positionV>
            <wp:extent cx="1689100" cy="1110945"/>
            <wp:effectExtent l="0" t="0" r="0" b="0"/>
            <wp:wrapNone/>
            <wp:docPr id="27" name="image22.png" descr="http://cdn.shopify.com/s/files/1/0606/1553/products/Home_Inspection-6_large.png?v=141784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Date and time of the next appointment </w:t>
      </w:r>
      <w:proofErr w:type="gramStart"/>
      <w:r>
        <w:t>Who</w:t>
      </w:r>
      <w:proofErr w:type="gramEnd"/>
      <w:r>
        <w:t xml:space="preserve"> is it with and where? Will a letter be sent out? What will need to be planned between now and the next appointment?</w:t>
      </w:r>
    </w:p>
    <w:p w:rsidR="00106B17" w:rsidRDefault="00106B17">
      <w:pPr>
        <w:spacing w:line="228" w:lineRule="auto"/>
      </w:pPr>
    </w:p>
    <w:p w:rsidR="00A63C1B" w:rsidRDefault="00A63C1B">
      <w:pPr>
        <w:spacing w:line="228" w:lineRule="auto"/>
      </w:pPr>
    </w:p>
    <w:p w:rsidR="00A63C1B" w:rsidRDefault="004F12C9">
      <w:pPr>
        <w:spacing w:line="228" w:lineRule="auto"/>
        <w:sectPr w:rsidR="00A63C1B">
          <w:footerReference w:type="default" r:id="rId38"/>
          <w:pgSz w:w="11910" w:h="16840"/>
          <w:pgMar w:top="680" w:right="520" w:bottom="1340" w:left="400" w:header="0" w:footer="1146" w:gutter="0"/>
          <w:pgNumType w:start="5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B37F5A9" wp14:editId="3CD83162">
                <wp:simplePos x="0" y="0"/>
                <wp:positionH relativeFrom="column">
                  <wp:posOffset>152400</wp:posOffset>
                </wp:positionH>
                <wp:positionV relativeFrom="paragraph">
                  <wp:posOffset>-2540</wp:posOffset>
                </wp:positionV>
                <wp:extent cx="6731000" cy="1625600"/>
                <wp:effectExtent l="0" t="0" r="12700" b="1270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45" w:rsidRDefault="005A5B45" w:rsidP="00A63C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2pt;margin-top:-.2pt;width:530pt;height:12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">
                <v:textbox>
                  <w:txbxContent>
                    <w:p w:rsidR="005A5B45" w:rsidRDefault="005A5B45" w:rsidP="00A63C1B"/>
                  </w:txbxContent>
                </v:textbox>
              </v:shape>
            </w:pict>
          </mc:Fallback>
        </mc:AlternateContent>
      </w:r>
      <w:r w:rsidR="00972A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0382187" wp14:editId="746B1600">
                <wp:simplePos x="0" y="0"/>
                <wp:positionH relativeFrom="column">
                  <wp:posOffset>152400</wp:posOffset>
                </wp:positionH>
                <wp:positionV relativeFrom="paragraph">
                  <wp:posOffset>2118360</wp:posOffset>
                </wp:positionV>
                <wp:extent cx="5956300" cy="520700"/>
                <wp:effectExtent l="0" t="0" r="635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A4A" w:rsidRPr="00972A4A" w:rsidRDefault="00972A4A" w:rsidP="00972A4A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972A4A" w:rsidRPr="00972A4A" w:rsidRDefault="00972A4A" w:rsidP="00972A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2pt;margin-top:166.8pt;width:469pt;height:4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" stroked="f">
                <v:textbox>
                  <w:txbxContent>
                    <w:p w:rsidR="00972A4A" w:rsidRPr="00972A4A" w:rsidRDefault="00972A4A" w:rsidP="00972A4A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972A4A" w:rsidRPr="00972A4A" w:rsidRDefault="00972A4A" w:rsidP="00972A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B17" w:rsidRDefault="002F36C5">
      <w:pPr>
        <w:pStyle w:val="BodyText"/>
        <w:tabs>
          <w:tab w:val="left" w:pos="3853"/>
        </w:tabs>
        <w:spacing w:before="99" w:line="228" w:lineRule="auto"/>
        <w:ind w:left="454" w:right="577"/>
      </w:pPr>
      <w:r>
        <w:lastRenderedPageBreak/>
        <w:t>Ask at the eye clinic if there is an Eye Clinic Liaison Officer (ECLO) to</w:t>
      </w:r>
      <w:r>
        <w:rPr>
          <w:spacing w:val="-7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to.</w:t>
      </w:r>
      <w:r>
        <w:tab/>
        <w:t>An ECLO can give you information about eye problems and procedures. An ECLO can answer</w:t>
      </w:r>
      <w:r>
        <w:rPr>
          <w:spacing w:val="-55"/>
        </w:rPr>
        <w:t xml:space="preserve"> </w:t>
      </w:r>
      <w:r>
        <w:t>questions you might have about your eye clinic</w:t>
      </w:r>
      <w:r>
        <w:rPr>
          <w:spacing w:val="-1"/>
        </w:rPr>
        <w:t xml:space="preserve"> </w:t>
      </w:r>
      <w:r>
        <w:t>appointment</w:t>
      </w:r>
    </w:p>
    <w:p w:rsidR="00106B17" w:rsidRDefault="00106B17">
      <w:pPr>
        <w:pStyle w:val="BodyText"/>
        <w:spacing w:before="7"/>
        <w:rPr>
          <w:sz w:val="49"/>
        </w:rPr>
      </w:pPr>
    </w:p>
    <w:p w:rsidR="00106B17" w:rsidRDefault="002F36C5">
      <w:pPr>
        <w:pStyle w:val="BodyText"/>
        <w:spacing w:line="228" w:lineRule="auto"/>
        <w:ind w:left="454" w:right="570"/>
      </w:pPr>
      <w:r>
        <w:t>You might also want to talk to a Community Learning Disability Nurse, an Acute Liaison Nurse or someone from the hospital PALS (Patient Advice and Liaison Service)</w:t>
      </w:r>
    </w:p>
    <w:p w:rsidR="00106B17" w:rsidRDefault="00106B17">
      <w:pPr>
        <w:pStyle w:val="BodyText"/>
        <w:spacing w:before="9"/>
        <w:rPr>
          <w:sz w:val="49"/>
        </w:rPr>
      </w:pPr>
    </w:p>
    <w:p w:rsidR="00106B17" w:rsidRPr="00615EB2" w:rsidRDefault="002F36C5">
      <w:pPr>
        <w:pStyle w:val="BodyText"/>
        <w:spacing w:line="228" w:lineRule="auto"/>
        <w:ind w:left="454"/>
        <w:rPr>
          <w:b/>
          <w:color w:val="F37245"/>
        </w:rPr>
      </w:pPr>
      <w:r>
        <w:t xml:space="preserve">For more information about eye care and eye health for people with learning disabilities </w:t>
      </w:r>
      <w:hyperlink r:id="rId39">
        <w:r>
          <w:t xml:space="preserve">go to </w:t>
        </w:r>
      </w:hyperlink>
      <w:hyperlink r:id="rId40">
        <w:r w:rsidRPr="00615EB2">
          <w:rPr>
            <w:b/>
            <w:color w:val="F37245"/>
          </w:rPr>
          <w:t>www.seeability.org</w:t>
        </w:r>
      </w:hyperlink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D617AD" w:rsidRDefault="00D617AD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Default="00615EB2" w:rsidP="00D617AD">
      <w:pPr>
        <w:rPr>
          <w:sz w:val="20"/>
          <w:szCs w:val="20"/>
          <w:lang w:val="en-GB" w:eastAsia="en-GB" w:bidi="en-GB"/>
        </w:rPr>
      </w:pPr>
    </w:p>
    <w:p w:rsidR="00615EB2" w:rsidRPr="00D617AD" w:rsidRDefault="00615EB2" w:rsidP="00D617AD">
      <w:pPr>
        <w:rPr>
          <w:sz w:val="20"/>
          <w:szCs w:val="20"/>
          <w:lang w:val="en-GB" w:eastAsia="en-GB" w:bidi="en-GB"/>
        </w:rPr>
      </w:pPr>
    </w:p>
    <w:p w:rsidR="00D617AD" w:rsidRPr="00D617AD" w:rsidRDefault="00D617AD" w:rsidP="00D617AD">
      <w:pPr>
        <w:spacing w:before="3"/>
        <w:rPr>
          <w:sz w:val="21"/>
          <w:szCs w:val="20"/>
          <w:lang w:val="en-GB" w:eastAsia="en-GB" w:bidi="en-GB"/>
        </w:rPr>
      </w:pPr>
      <w:r w:rsidRPr="00D617AD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EA74942" wp14:editId="22B26582">
                <wp:simplePos x="0" y="0"/>
                <wp:positionH relativeFrom="page">
                  <wp:posOffset>421005</wp:posOffset>
                </wp:positionH>
                <wp:positionV relativeFrom="paragraph">
                  <wp:posOffset>106045</wp:posOffset>
                </wp:positionV>
                <wp:extent cx="6645910" cy="0"/>
                <wp:effectExtent l="0" t="19050" r="2540" b="19050"/>
                <wp:wrapTopAndBottom/>
                <wp:docPr id="5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F371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15pt,8.35pt" to="556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" strokecolor="#f37145" strokeweight="1.0001mm">
                <w10:wrap type="topAndBottom" anchorx="page"/>
              </v:line>
            </w:pict>
          </mc:Fallback>
        </mc:AlternateContent>
      </w:r>
    </w:p>
    <w:p w:rsidR="00D617AD" w:rsidRPr="00D617AD" w:rsidRDefault="00D617AD" w:rsidP="00D617AD">
      <w:pPr>
        <w:spacing w:before="100"/>
        <w:ind w:left="142"/>
        <w:rPr>
          <w:b/>
          <w:color w:val="F37245"/>
          <w:sz w:val="30"/>
          <w:lang w:val="en-GB" w:eastAsia="en-GB" w:bidi="en-GB"/>
        </w:rPr>
      </w:pPr>
      <w:r w:rsidRPr="00D617AD">
        <w:rPr>
          <w:b/>
          <w:noProof/>
          <w:color w:val="F37245"/>
          <w:lang w:val="en-GB" w:eastAsia="en-GB"/>
        </w:rPr>
        <w:drawing>
          <wp:anchor distT="0" distB="0" distL="0" distR="0" simplePos="0" relativeHeight="251690496" behindDoc="0" locked="0" layoutInCell="1" allowOverlap="1" wp14:anchorId="30ED01B9" wp14:editId="0F67D35A">
            <wp:simplePos x="0" y="0"/>
            <wp:positionH relativeFrom="page">
              <wp:posOffset>4292600</wp:posOffset>
            </wp:positionH>
            <wp:positionV relativeFrom="paragraph">
              <wp:posOffset>82061</wp:posOffset>
            </wp:positionV>
            <wp:extent cx="2298700" cy="549274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5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>
        <w:r w:rsidRPr="00D617AD">
          <w:rPr>
            <w:b/>
            <w:color w:val="F37245"/>
            <w:sz w:val="30"/>
            <w:lang w:val="en-GB" w:eastAsia="en-GB" w:bidi="en-GB"/>
          </w:rPr>
          <w:t>www.seeability.org</w:t>
        </w:r>
      </w:hyperlink>
    </w:p>
    <w:p w:rsidR="00D617AD" w:rsidRPr="00D617AD" w:rsidRDefault="00D617AD" w:rsidP="00D617AD">
      <w:pPr>
        <w:rPr>
          <w:b/>
          <w:color w:val="F37245"/>
          <w:sz w:val="20"/>
          <w:szCs w:val="20"/>
          <w:lang w:val="en-GB" w:eastAsia="en-GB" w:bidi="en-GB"/>
        </w:rPr>
      </w:pPr>
    </w:p>
    <w:p w:rsidR="00D617AD" w:rsidRPr="00D617AD" w:rsidRDefault="00D617AD" w:rsidP="00D617AD">
      <w:pPr>
        <w:rPr>
          <w:sz w:val="20"/>
          <w:szCs w:val="20"/>
          <w:lang w:val="en-GB" w:eastAsia="en-GB" w:bidi="en-GB"/>
        </w:rPr>
      </w:pPr>
    </w:p>
    <w:p w:rsidR="00D617AD" w:rsidRPr="00D617AD" w:rsidRDefault="00D617AD" w:rsidP="00D617AD">
      <w:pPr>
        <w:spacing w:before="1"/>
        <w:rPr>
          <w:sz w:val="16"/>
          <w:szCs w:val="20"/>
          <w:lang w:val="en-GB" w:eastAsia="en-GB" w:bidi="en-GB"/>
        </w:rPr>
      </w:pPr>
    </w:p>
    <w:p w:rsidR="00D617AD" w:rsidRPr="00D617AD" w:rsidRDefault="00D617AD" w:rsidP="00D617AD">
      <w:pPr>
        <w:spacing w:before="101"/>
        <w:ind w:left="365"/>
        <w:rPr>
          <w:sz w:val="16"/>
          <w:lang w:val="en-GB" w:eastAsia="en-GB" w:bidi="en-GB"/>
        </w:rPr>
      </w:pPr>
      <w:r>
        <w:rPr>
          <w:sz w:val="16"/>
          <w:lang w:val="en-GB" w:eastAsia="en-GB" w:bidi="en-GB"/>
        </w:rPr>
        <w:t>Reviewed: March 2018</w:t>
      </w:r>
    </w:p>
    <w:p w:rsidR="00D617AD" w:rsidRPr="00D617AD" w:rsidRDefault="00D617AD" w:rsidP="00D617AD">
      <w:pPr>
        <w:spacing w:before="10"/>
        <w:rPr>
          <w:sz w:val="24"/>
          <w:szCs w:val="20"/>
          <w:lang w:val="en-GB" w:eastAsia="en-GB" w:bidi="en-GB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106B17">
      <w:pPr>
        <w:pStyle w:val="BodyText"/>
        <w:rPr>
          <w:sz w:val="20"/>
        </w:rPr>
      </w:pPr>
    </w:p>
    <w:p w:rsidR="00106B17" w:rsidRDefault="00615EB2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2843244" wp14:editId="24891B38">
                <wp:simplePos x="0" y="0"/>
                <wp:positionH relativeFrom="column">
                  <wp:posOffset>165100</wp:posOffset>
                </wp:positionH>
                <wp:positionV relativeFrom="paragraph">
                  <wp:posOffset>40005</wp:posOffset>
                </wp:positionV>
                <wp:extent cx="5956300" cy="520700"/>
                <wp:effectExtent l="0" t="0" r="635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EB2" w:rsidRPr="00972A4A" w:rsidRDefault="00615EB2" w:rsidP="00615EB2">
                            <w:pPr>
                              <w:spacing w:before="113" w:line="223" w:lineRule="auto"/>
                              <w:ind w:left="204" w:right="-2"/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</w:pP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is the operating name of The Royal School for the Blind founded in 1799. Registered Charity Number 255913 © </w:t>
                            </w:r>
                            <w:proofErr w:type="spellStart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>SeeAbility</w:t>
                            </w:r>
                            <w:proofErr w:type="spellEnd"/>
                            <w:r w:rsidRPr="00972A4A">
                              <w:rPr>
                                <w:sz w:val="16"/>
                                <w:szCs w:val="16"/>
                                <w:lang w:val="en-GB" w:eastAsia="en-GB" w:bidi="en-GB"/>
                              </w:rPr>
                              <w:t xml:space="preserve"> 2017. No part of this document can be altered or changed without permission</w:t>
                            </w:r>
                          </w:p>
                          <w:p w:rsidR="00615EB2" w:rsidRPr="00972A4A" w:rsidRDefault="00615EB2" w:rsidP="00615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pt;margin-top:3.15pt;width:469pt;height:4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CMJAIAACU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" stroked="f">
                <v:textbox>
                  <w:txbxContent>
                    <w:p w:rsidR="00615EB2" w:rsidRPr="00972A4A" w:rsidRDefault="00615EB2" w:rsidP="00615EB2">
                      <w:pPr>
                        <w:spacing w:before="113" w:line="223" w:lineRule="auto"/>
                        <w:ind w:left="204" w:right="-2"/>
                        <w:rPr>
                          <w:sz w:val="16"/>
                          <w:szCs w:val="16"/>
                          <w:lang w:val="en-GB" w:eastAsia="en-GB" w:bidi="en-GB"/>
                        </w:rPr>
                      </w:pP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is the operating name of The Royal School for the Blind founded in 1799. Registered Charity Number 255913 © </w:t>
                      </w:r>
                      <w:proofErr w:type="spellStart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>SeeAbility</w:t>
                      </w:r>
                      <w:proofErr w:type="spellEnd"/>
                      <w:r w:rsidRPr="00972A4A">
                        <w:rPr>
                          <w:sz w:val="16"/>
                          <w:szCs w:val="16"/>
                          <w:lang w:val="en-GB" w:eastAsia="en-GB" w:bidi="en-GB"/>
                        </w:rPr>
                        <w:t xml:space="preserve"> 2017. No part of this document can be altered or changed without permission</w:t>
                      </w:r>
                    </w:p>
                    <w:p w:rsidR="00615EB2" w:rsidRPr="00972A4A" w:rsidRDefault="00615EB2" w:rsidP="00615E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06B17">
      <w:pgSz w:w="11910" w:h="16840"/>
      <w:pgMar w:top="1460" w:right="520" w:bottom="1340" w:left="400" w:header="0" w:footer="11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B45" w:rsidRDefault="005A5B45">
      <w:r>
        <w:separator/>
      </w:r>
    </w:p>
  </w:endnote>
  <w:endnote w:type="continuationSeparator" w:id="0">
    <w:p w:rsidR="005A5B45" w:rsidRDefault="005A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B45" w:rsidRDefault="005A5B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112" behindDoc="1" locked="0" layoutInCell="1" allowOverlap="1">
              <wp:simplePos x="0" y="0"/>
              <wp:positionH relativeFrom="page">
                <wp:posOffset>546735</wp:posOffset>
              </wp:positionH>
              <wp:positionV relativeFrom="page">
                <wp:posOffset>9962515</wp:posOffset>
              </wp:positionV>
              <wp:extent cx="4069715" cy="139700"/>
              <wp:effectExtent l="3810" t="0" r="3175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45" w:rsidRDefault="005A5B45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SeeAbility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2816. No part of this document can be altered or changed without permission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1" type="#_x0000_t202" style="position:absolute;margin-left:43.05pt;margin-top:784.45pt;width:320.45pt;height:11pt;z-index:-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p9rgIAAKo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" filled="f" stroked="f">
              <v:textbox inset="0,0,0,0">
                <w:txbxContent>
                  <w:p w:rsidR="005A5B45" w:rsidRDefault="005A5B45">
                    <w:pPr>
                      <w:spacing w:before="15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©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SeeAbility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2816. No part of this document can be altered or changed without permission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B45" w:rsidRDefault="005A5B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136" behindDoc="1" locked="0" layoutInCell="1" allowOverlap="1">
              <wp:simplePos x="0" y="0"/>
              <wp:positionH relativeFrom="page">
                <wp:posOffset>546735</wp:posOffset>
              </wp:positionH>
              <wp:positionV relativeFrom="page">
                <wp:posOffset>9962515</wp:posOffset>
              </wp:positionV>
              <wp:extent cx="4126230" cy="139700"/>
              <wp:effectExtent l="3810" t="0" r="381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6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45" w:rsidRDefault="005A5B45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SeeAbility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20816. No part of this document can be altered or changed without permission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43.05pt;margin-top:784.45pt;width:324.9pt;height:11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" filled="f" stroked="f">
              <v:textbox inset="0,0,0,0">
                <w:txbxContent>
                  <w:p w:rsidR="005A5B45" w:rsidRDefault="005A5B45">
                    <w:pPr>
                      <w:spacing w:before="15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©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SeeAbility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20816. No part of this document can be altered or changed without permission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B45" w:rsidRDefault="005A5B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160" behindDoc="1" locked="0" layoutInCell="1" allowOverlap="1">
              <wp:simplePos x="0" y="0"/>
              <wp:positionH relativeFrom="page">
                <wp:posOffset>546735</wp:posOffset>
              </wp:positionH>
              <wp:positionV relativeFrom="page">
                <wp:posOffset>9962515</wp:posOffset>
              </wp:positionV>
              <wp:extent cx="4069715" cy="139700"/>
              <wp:effectExtent l="3810" t="0" r="3175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45" w:rsidRDefault="005A5B45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SeeAbility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2018. No part of this document can be altered or changed without permission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43.05pt;margin-top:784.45pt;width:320.45pt;height:11pt;z-index:-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6oswIAALA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" filled="f" stroked="f">
              <v:textbox inset="0,0,0,0">
                <w:txbxContent>
                  <w:p w:rsidR="005A5B45" w:rsidRDefault="005A5B45">
                    <w:pPr>
                      <w:spacing w:before="15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©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SeeAbility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2018. No part of this document can be altered or changed without permission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B45" w:rsidRDefault="005A5B4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B45" w:rsidRDefault="005A5B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184" behindDoc="1" locked="0" layoutInCell="1" allowOverlap="1" wp14:anchorId="23C0CCF2" wp14:editId="36831544">
              <wp:simplePos x="0" y="0"/>
              <wp:positionH relativeFrom="page">
                <wp:posOffset>494665</wp:posOffset>
              </wp:positionH>
              <wp:positionV relativeFrom="page">
                <wp:posOffset>9825355</wp:posOffset>
              </wp:positionV>
              <wp:extent cx="5401310" cy="27686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131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45" w:rsidRDefault="005A5B45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SeeAbility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is the operating name of The Royal School for the Blind founded in 1799. Registered Charity Number 255913</w:t>
                          </w:r>
                        </w:p>
                        <w:p w:rsidR="005A5B45" w:rsidRDefault="005A5B45">
                          <w:pPr>
                            <w:spacing w:before="32"/>
                            <w:ind w:left="101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SeeAbility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2018. No part of this document can be altered or changed without permission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38.95pt;margin-top:773.65pt;width:425.3pt;height:21.8pt;z-index:-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SIsg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" filled="f" stroked="f">
              <v:textbox inset="0,0,0,0">
                <w:txbxContent>
                  <w:p w:rsidR="005A5B45" w:rsidRDefault="005A5B45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SeeAbility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is the operating name of The Royal School for the Blind founded in 1799. Registered Charity Number 255913</w:t>
                    </w:r>
                  </w:p>
                  <w:p w:rsidR="005A5B45" w:rsidRDefault="005A5B45">
                    <w:pPr>
                      <w:spacing w:before="32"/>
                      <w:ind w:left="101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©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SeeAbility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2018. No part of this document can be altered or changed without permission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208" behindDoc="1" locked="0" layoutInCell="1" allowOverlap="1" wp14:anchorId="5DD391C4" wp14:editId="188BF1A9">
              <wp:simplePos x="0" y="0"/>
              <wp:positionH relativeFrom="page">
                <wp:posOffset>6398895</wp:posOffset>
              </wp:positionH>
              <wp:positionV relativeFrom="page">
                <wp:posOffset>9931400</wp:posOffset>
              </wp:positionV>
              <wp:extent cx="401955" cy="19177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45" w:rsidRDefault="005A5B45">
                          <w:pPr>
                            <w:spacing w:before="7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1D2">
                            <w:rPr>
                              <w:rFonts w:ascii="Arial"/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503.85pt;margin-top:782pt;width:31.65pt;height:15.1pt;z-index:-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DfsQIAAK8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" filled="f" stroked="f">
              <v:textbox inset="0,0,0,0">
                <w:txbxContent>
                  <w:p w:rsidR="005A5B45" w:rsidRDefault="005A5B45">
                    <w:pPr>
                      <w:spacing w:before="7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1D2">
                      <w:rPr>
                        <w:rFonts w:ascii="Arial"/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B45" w:rsidRDefault="005A5B45">
      <w:r>
        <w:separator/>
      </w:r>
    </w:p>
  </w:footnote>
  <w:footnote w:type="continuationSeparator" w:id="0">
    <w:p w:rsidR="005A5B45" w:rsidRDefault="005A5B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17"/>
    <w:rsid w:val="00106B17"/>
    <w:rsid w:val="00261627"/>
    <w:rsid w:val="002F36C5"/>
    <w:rsid w:val="004F12C9"/>
    <w:rsid w:val="005A5B45"/>
    <w:rsid w:val="00615EB2"/>
    <w:rsid w:val="00811E45"/>
    <w:rsid w:val="008D11D2"/>
    <w:rsid w:val="00972A4A"/>
    <w:rsid w:val="00A63C1B"/>
    <w:rsid w:val="00BD356B"/>
    <w:rsid w:val="00D46237"/>
    <w:rsid w:val="00D6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6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237"/>
    <w:rPr>
      <w:rFonts w:ascii="Tahoma" w:eastAsia="Verdan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C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C1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63C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C1B"/>
    <w:rPr>
      <w:rFonts w:ascii="Verdana" w:eastAsia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6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237"/>
    <w:rPr>
      <w:rFonts w:ascii="Tahoma" w:eastAsia="Verdan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C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C1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63C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C1B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seeability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seeability.org/" TargetMode="External"/><Relationship Id="rId42" Type="http://schemas.openxmlformats.org/officeDocument/2006/relationships/hyperlink" Target="http://www.seeability.org/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4.png"/><Relationship Id="rId40" Type="http://schemas.openxmlformats.org/officeDocument/2006/relationships/hyperlink" Target="http://www.seeability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8B391F3E.dotm</Template>
  <TotalTime>2</TotalTime>
  <Pages>6</Pages>
  <Words>479</Words>
  <Characters>2732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SeeAbility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Reid</dc:creator>
  <cp:lastModifiedBy>Harrison Moss</cp:lastModifiedBy>
  <cp:revision>2</cp:revision>
  <dcterms:created xsi:type="dcterms:W3CDTF">2018-03-23T10:06:00Z</dcterms:created>
  <dcterms:modified xsi:type="dcterms:W3CDTF">2018-03-23T10:06:00Z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2018-03-23T00:00:00Z</vt:filetime>
  </property>
</Properties>
</file>